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69137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WOLASTON</w:t>
      </w:r>
      <w:r>
        <w:rPr>
          <w:rFonts w:cs="Times New Roman"/>
          <w:color w:val="282B30"/>
          <w:szCs w:val="24"/>
          <w:shd w:val="clear" w:color="auto" w:fill="FFFFFF"/>
        </w:rPr>
        <w:t xml:space="preserve">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34BDB5E9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 xml:space="preserve">of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Northamptonshire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.</w:t>
      </w:r>
    </w:p>
    <w:p w14:paraId="6CF877B2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14CF85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069CB81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21 Nov.1408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serving in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Hammes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 xml:space="preserve"> Castle and the</w:t>
      </w:r>
    </w:p>
    <w:p w14:paraId="15B0D175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Calais marches under Sir Thomas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Swynbourne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3B6034D2" w14:textId="77777777" w:rsidR="00B64696" w:rsidRDefault="00B64696" w:rsidP="00B64696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4D7226B" w14:textId="77777777" w:rsidR="00B64696" w:rsidRDefault="00B64696" w:rsidP="00B64696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7C5063AB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0CA09E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67A8CDE" w14:textId="77777777" w:rsidR="00B64696" w:rsidRDefault="00B64696" w:rsidP="00B64696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28 March 2023</w:t>
      </w:r>
    </w:p>
    <w:p w14:paraId="0CAC82B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B0115" w14:textId="77777777" w:rsidR="00B64696" w:rsidRDefault="00B64696" w:rsidP="009139A6">
      <w:r>
        <w:separator/>
      </w:r>
    </w:p>
  </w:endnote>
  <w:endnote w:type="continuationSeparator" w:id="0">
    <w:p w14:paraId="02109382" w14:textId="77777777" w:rsidR="00B64696" w:rsidRDefault="00B646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BBC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28C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B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03C3D" w14:textId="77777777" w:rsidR="00B64696" w:rsidRDefault="00B64696" w:rsidP="009139A6">
      <w:r>
        <w:separator/>
      </w:r>
    </w:p>
  </w:footnote>
  <w:footnote w:type="continuationSeparator" w:id="0">
    <w:p w14:paraId="7A503D09" w14:textId="77777777" w:rsidR="00B64696" w:rsidRDefault="00B646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F04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A19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451A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69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4696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758FF"/>
  <w15:chartTrackingRefBased/>
  <w15:docId w15:val="{938FB39E-7FFF-4027-876D-F041D5C6A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2023-05-07T20:35:00Z</dcterms:created>
  <dcterms:modified xsi:type="dcterms:W3CDTF">2023-05-07T20:35:00Z</dcterms:modified>
</cp:coreProperties>
</file>