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AFE3" w14:textId="77777777" w:rsidR="008B428B" w:rsidRDefault="008B428B" w:rsidP="008B4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WILLIAMSON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fl.1463-4)</w:t>
      </w:r>
    </w:p>
    <w:p w14:paraId="202264F1" w14:textId="77777777" w:rsidR="008B428B" w:rsidRDefault="008B428B" w:rsidP="008B4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62874458" w14:textId="77777777" w:rsidR="008B428B" w:rsidRDefault="008B428B" w:rsidP="008B428B">
      <w:pPr>
        <w:pStyle w:val="NoSpacing"/>
        <w:rPr>
          <w:rFonts w:cs="Times New Roman"/>
          <w:szCs w:val="24"/>
        </w:rPr>
      </w:pPr>
    </w:p>
    <w:p w14:paraId="7A55D927" w14:textId="77777777" w:rsidR="008B428B" w:rsidRDefault="008B428B" w:rsidP="008B428B">
      <w:pPr>
        <w:pStyle w:val="NoSpacing"/>
        <w:rPr>
          <w:rFonts w:cs="Times New Roman"/>
          <w:szCs w:val="24"/>
        </w:rPr>
      </w:pPr>
    </w:p>
    <w:p w14:paraId="4A78B0AB" w14:textId="77777777" w:rsidR="008B428B" w:rsidRDefault="008B428B" w:rsidP="008B4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1463-</w:t>
      </w:r>
      <w:proofErr w:type="gramStart"/>
      <w:r>
        <w:rPr>
          <w:rFonts w:cs="Times New Roman"/>
          <w:szCs w:val="24"/>
        </w:rPr>
        <w:t>4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      </w:t>
      </w:r>
      <w:r w:rsidRPr="00667BE3">
        <w:rPr>
          <w:rFonts w:cs="Times New Roman"/>
          <w:szCs w:val="24"/>
        </w:rPr>
        <w:t xml:space="preserve">(Alumni </w:t>
      </w:r>
      <w:proofErr w:type="spellStart"/>
      <w:r w:rsidRPr="00667BE3">
        <w:rPr>
          <w:rFonts w:cs="Times New Roman"/>
          <w:szCs w:val="24"/>
        </w:rPr>
        <w:t>Cantab.</w:t>
      </w:r>
      <w:proofErr w:type="spellEnd"/>
      <w:r w:rsidRPr="00667BE3">
        <w:rPr>
          <w:rFonts w:cs="Times New Roman"/>
          <w:szCs w:val="24"/>
        </w:rPr>
        <w:t xml:space="preserve"> vol.1 part 4 p.</w:t>
      </w:r>
      <w:r>
        <w:rPr>
          <w:rFonts w:cs="Times New Roman"/>
          <w:szCs w:val="24"/>
        </w:rPr>
        <w:t>420)</w:t>
      </w:r>
    </w:p>
    <w:p w14:paraId="131E6192" w14:textId="77777777" w:rsidR="008B428B" w:rsidRDefault="008B428B" w:rsidP="008B428B">
      <w:pPr>
        <w:pStyle w:val="NoSpacing"/>
        <w:rPr>
          <w:rFonts w:cs="Times New Roman"/>
          <w:szCs w:val="24"/>
        </w:rPr>
      </w:pPr>
    </w:p>
    <w:p w14:paraId="0F91E287" w14:textId="77777777" w:rsidR="008B428B" w:rsidRDefault="008B428B" w:rsidP="008B428B">
      <w:pPr>
        <w:pStyle w:val="NoSpacing"/>
        <w:rPr>
          <w:rFonts w:cs="Times New Roman"/>
          <w:szCs w:val="24"/>
        </w:rPr>
      </w:pPr>
    </w:p>
    <w:p w14:paraId="6AAC0944" w14:textId="77777777" w:rsidR="008B428B" w:rsidRDefault="008B428B" w:rsidP="008B428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January 2023</w:t>
      </w:r>
    </w:p>
    <w:p w14:paraId="3D6930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BC91A" w14:textId="77777777" w:rsidR="008B428B" w:rsidRDefault="008B428B" w:rsidP="009139A6">
      <w:r>
        <w:separator/>
      </w:r>
    </w:p>
  </w:endnote>
  <w:endnote w:type="continuationSeparator" w:id="0">
    <w:p w14:paraId="5E2F19AA" w14:textId="77777777" w:rsidR="008B428B" w:rsidRDefault="008B42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A3D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FB4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822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83200" w14:textId="77777777" w:rsidR="008B428B" w:rsidRDefault="008B428B" w:rsidP="009139A6">
      <w:r>
        <w:separator/>
      </w:r>
    </w:p>
  </w:footnote>
  <w:footnote w:type="continuationSeparator" w:id="0">
    <w:p w14:paraId="15D406BF" w14:textId="77777777" w:rsidR="008B428B" w:rsidRDefault="008B42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F64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F05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080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28B"/>
    <w:rsid w:val="000666E0"/>
    <w:rsid w:val="002510B7"/>
    <w:rsid w:val="005C130B"/>
    <w:rsid w:val="00826F5C"/>
    <w:rsid w:val="008B428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F6CC"/>
  <w15:chartTrackingRefBased/>
  <w15:docId w15:val="{EC81DCE0-E841-46F4-B6EA-CE03BE51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2023-01-29T16:05:00Z</dcterms:created>
  <dcterms:modified xsi:type="dcterms:W3CDTF">2023-01-29T16:05:00Z</dcterms:modified>
</cp:coreProperties>
</file>