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02425" w14:textId="77777777" w:rsidR="008231D3" w:rsidRDefault="008231D3" w:rsidP="008231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WILLIAMSON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fl.1474-5)</w:t>
      </w:r>
    </w:p>
    <w:p w14:paraId="2D8771B7" w14:textId="77777777" w:rsidR="008231D3" w:rsidRDefault="008231D3" w:rsidP="008231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40223DE4" w14:textId="77777777" w:rsidR="008231D3" w:rsidRDefault="008231D3" w:rsidP="008231D3">
      <w:pPr>
        <w:pStyle w:val="NoSpacing"/>
        <w:rPr>
          <w:rFonts w:cs="Times New Roman"/>
          <w:szCs w:val="24"/>
        </w:rPr>
      </w:pPr>
    </w:p>
    <w:p w14:paraId="7CAD2772" w14:textId="77777777" w:rsidR="008231D3" w:rsidRDefault="008231D3" w:rsidP="008231D3">
      <w:pPr>
        <w:pStyle w:val="NoSpacing"/>
        <w:rPr>
          <w:rFonts w:cs="Times New Roman"/>
          <w:szCs w:val="24"/>
        </w:rPr>
      </w:pPr>
    </w:p>
    <w:p w14:paraId="19CF3588" w14:textId="77777777" w:rsidR="008231D3" w:rsidRDefault="008231D3" w:rsidP="008231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1474-5</w:t>
      </w:r>
      <w:r>
        <w:rPr>
          <w:rFonts w:cs="Times New Roman"/>
          <w:szCs w:val="24"/>
        </w:rPr>
        <w:tab/>
        <w:t xml:space="preserve">B.A.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420)</w:t>
      </w:r>
    </w:p>
    <w:p w14:paraId="3D455249" w14:textId="77777777" w:rsidR="008231D3" w:rsidRDefault="008231D3" w:rsidP="008231D3">
      <w:pPr>
        <w:pStyle w:val="NoSpacing"/>
        <w:rPr>
          <w:rFonts w:cs="Times New Roman"/>
          <w:szCs w:val="24"/>
        </w:rPr>
      </w:pPr>
    </w:p>
    <w:p w14:paraId="277296FC" w14:textId="77777777" w:rsidR="008231D3" w:rsidRDefault="008231D3" w:rsidP="008231D3">
      <w:pPr>
        <w:pStyle w:val="NoSpacing"/>
        <w:rPr>
          <w:rFonts w:cs="Times New Roman"/>
          <w:szCs w:val="24"/>
        </w:rPr>
      </w:pPr>
    </w:p>
    <w:p w14:paraId="7216FA91" w14:textId="77777777" w:rsidR="008231D3" w:rsidRDefault="008231D3" w:rsidP="008231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2023</w:t>
      </w:r>
    </w:p>
    <w:p w14:paraId="60F653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EB14B" w14:textId="77777777" w:rsidR="008231D3" w:rsidRDefault="008231D3" w:rsidP="009139A6">
      <w:r>
        <w:separator/>
      </w:r>
    </w:p>
  </w:endnote>
  <w:endnote w:type="continuationSeparator" w:id="0">
    <w:p w14:paraId="38F3E2B8" w14:textId="77777777" w:rsidR="008231D3" w:rsidRDefault="008231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B0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376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DA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7482F" w14:textId="77777777" w:rsidR="008231D3" w:rsidRDefault="008231D3" w:rsidP="009139A6">
      <w:r>
        <w:separator/>
      </w:r>
    </w:p>
  </w:footnote>
  <w:footnote w:type="continuationSeparator" w:id="0">
    <w:p w14:paraId="75A226E1" w14:textId="77777777" w:rsidR="008231D3" w:rsidRDefault="008231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19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84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47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D3"/>
    <w:rsid w:val="000666E0"/>
    <w:rsid w:val="002510B7"/>
    <w:rsid w:val="005C130B"/>
    <w:rsid w:val="008231D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6D03F"/>
  <w15:chartTrackingRefBased/>
  <w15:docId w15:val="{356E9369-780B-46F6-BC55-903AE555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2023-01-29T16:02:00Z</dcterms:created>
  <dcterms:modified xsi:type="dcterms:W3CDTF">2023-01-29T16:03:00Z</dcterms:modified>
</cp:coreProperties>
</file>