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43D81" w14:textId="77777777" w:rsidR="002D1F95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WILLIAMSON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fl.1425)</w:t>
      </w:r>
    </w:p>
    <w:p w14:paraId="197830BE" w14:textId="75F654A1" w:rsidR="002D1F95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Fenton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32F2A950" w14:textId="77777777" w:rsidR="002D1F95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56360F" w14:textId="77777777" w:rsidR="002D1F95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64A8AD" w14:textId="77777777" w:rsidR="002D1F95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Mar.1425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Blyth into lands</w:t>
      </w:r>
    </w:p>
    <w:p w14:paraId="10A7DCC7" w14:textId="77777777" w:rsidR="002D1F95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Robert Waterton(q.v.).</w:t>
      </w:r>
    </w:p>
    <w:p w14:paraId="12CD6F4D" w14:textId="77777777" w:rsidR="002D1F95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22-391)</w:t>
      </w:r>
    </w:p>
    <w:p w14:paraId="6E338881" w14:textId="77777777" w:rsidR="002D1F95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08AB28" w14:textId="77777777" w:rsidR="002D1F95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9B05C2" w14:textId="77777777" w:rsidR="002D1F95" w:rsidRPr="00551534" w:rsidRDefault="002D1F95" w:rsidP="002D1F9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 2021</w:t>
      </w:r>
    </w:p>
    <w:p w14:paraId="10CC24A2" w14:textId="5B38B05A" w:rsidR="00BA00AB" w:rsidRPr="002D1F9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2D1F9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B0369A" w14:textId="77777777" w:rsidR="002D1F95" w:rsidRDefault="002D1F95" w:rsidP="009139A6">
      <w:r>
        <w:separator/>
      </w:r>
    </w:p>
  </w:endnote>
  <w:endnote w:type="continuationSeparator" w:id="0">
    <w:p w14:paraId="626D0F6F" w14:textId="77777777" w:rsidR="002D1F95" w:rsidRDefault="002D1F9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4A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82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468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626E8" w14:textId="77777777" w:rsidR="002D1F95" w:rsidRDefault="002D1F95" w:rsidP="009139A6">
      <w:r>
        <w:separator/>
      </w:r>
    </w:p>
  </w:footnote>
  <w:footnote w:type="continuationSeparator" w:id="0">
    <w:p w14:paraId="21AD7CF8" w14:textId="77777777" w:rsidR="002D1F95" w:rsidRDefault="002D1F9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3BB1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7028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EA4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95"/>
    <w:rsid w:val="000666E0"/>
    <w:rsid w:val="002510B7"/>
    <w:rsid w:val="002D1F9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6B323"/>
  <w15:chartTrackingRefBased/>
  <w15:docId w15:val="{BFA5A7B3-E903-4125-97B8-799A2F46D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2021-05-15T19:40:00Z</dcterms:created>
  <dcterms:modified xsi:type="dcterms:W3CDTF">2021-05-15T19:40:00Z</dcterms:modified>
</cp:coreProperties>
</file>