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1E95A6" w14:textId="77777777" w:rsidR="0017573B" w:rsidRDefault="0017573B" w:rsidP="0017573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Robert WILLIAMSON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fl.1485-6)</w:t>
      </w:r>
    </w:p>
    <w:p w14:paraId="455FB8C0" w14:textId="77777777" w:rsidR="0017573B" w:rsidRDefault="0017573B" w:rsidP="0017573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Cambridge University.</w:t>
      </w:r>
    </w:p>
    <w:p w14:paraId="043F877A" w14:textId="77777777" w:rsidR="0017573B" w:rsidRDefault="0017573B" w:rsidP="0017573B">
      <w:pPr>
        <w:pStyle w:val="NoSpacing"/>
        <w:rPr>
          <w:rFonts w:cs="Times New Roman"/>
          <w:szCs w:val="24"/>
        </w:rPr>
      </w:pPr>
    </w:p>
    <w:p w14:paraId="143D121D" w14:textId="77777777" w:rsidR="0017573B" w:rsidRDefault="0017573B" w:rsidP="0017573B">
      <w:pPr>
        <w:pStyle w:val="NoSpacing"/>
        <w:rPr>
          <w:rFonts w:cs="Times New Roman"/>
          <w:szCs w:val="24"/>
        </w:rPr>
      </w:pPr>
    </w:p>
    <w:p w14:paraId="05EC9E42" w14:textId="77777777" w:rsidR="0017573B" w:rsidRDefault="0017573B" w:rsidP="0017573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       1485-</w:t>
      </w:r>
      <w:proofErr w:type="gramStart"/>
      <w:r>
        <w:rPr>
          <w:rFonts w:cs="Times New Roman"/>
          <w:szCs w:val="24"/>
        </w:rPr>
        <w:t>6</w:t>
      </w:r>
      <w:r>
        <w:rPr>
          <w:rFonts w:cs="Times New Roman"/>
          <w:szCs w:val="24"/>
        </w:rPr>
        <w:tab/>
      </w:r>
      <w:proofErr w:type="spellStart"/>
      <w:r>
        <w:rPr>
          <w:rFonts w:cs="Times New Roman"/>
          <w:szCs w:val="24"/>
        </w:rPr>
        <w:t>B.Civ.L</w:t>
      </w:r>
      <w:proofErr w:type="spellEnd"/>
      <w:r>
        <w:rPr>
          <w:rFonts w:cs="Times New Roman"/>
          <w:szCs w:val="24"/>
        </w:rPr>
        <w:t>.</w:t>
      </w:r>
      <w:proofErr w:type="gramEnd"/>
      <w:r>
        <w:rPr>
          <w:rFonts w:cs="Times New Roman"/>
          <w:szCs w:val="24"/>
        </w:rPr>
        <w:t xml:space="preserve">      </w:t>
      </w:r>
      <w:r w:rsidRPr="00667BE3">
        <w:rPr>
          <w:rFonts w:cs="Times New Roman"/>
          <w:szCs w:val="24"/>
        </w:rPr>
        <w:t xml:space="preserve">(Alumni </w:t>
      </w:r>
      <w:proofErr w:type="spellStart"/>
      <w:r w:rsidRPr="00667BE3">
        <w:rPr>
          <w:rFonts w:cs="Times New Roman"/>
          <w:szCs w:val="24"/>
        </w:rPr>
        <w:t>Cantab.</w:t>
      </w:r>
      <w:proofErr w:type="spellEnd"/>
      <w:r w:rsidRPr="00667BE3">
        <w:rPr>
          <w:rFonts w:cs="Times New Roman"/>
          <w:szCs w:val="24"/>
        </w:rPr>
        <w:t xml:space="preserve"> vol.1 part 4 p.</w:t>
      </w:r>
      <w:r>
        <w:rPr>
          <w:rFonts w:cs="Times New Roman"/>
          <w:szCs w:val="24"/>
        </w:rPr>
        <w:t>420)</w:t>
      </w:r>
    </w:p>
    <w:p w14:paraId="617FF489" w14:textId="77777777" w:rsidR="0017573B" w:rsidRDefault="0017573B" w:rsidP="0017573B">
      <w:pPr>
        <w:pStyle w:val="NoSpacing"/>
        <w:rPr>
          <w:rFonts w:cs="Times New Roman"/>
          <w:szCs w:val="24"/>
        </w:rPr>
      </w:pPr>
    </w:p>
    <w:p w14:paraId="04D50C35" w14:textId="77777777" w:rsidR="0017573B" w:rsidRDefault="0017573B" w:rsidP="0017573B">
      <w:pPr>
        <w:pStyle w:val="NoSpacing"/>
        <w:rPr>
          <w:rFonts w:cs="Times New Roman"/>
          <w:szCs w:val="24"/>
        </w:rPr>
      </w:pPr>
    </w:p>
    <w:p w14:paraId="7C41F7F6" w14:textId="77777777" w:rsidR="0017573B" w:rsidRDefault="0017573B" w:rsidP="0017573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17 January 2023</w:t>
      </w:r>
    </w:p>
    <w:p w14:paraId="51EA5B13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F092E3" w14:textId="77777777" w:rsidR="0017573B" w:rsidRDefault="0017573B" w:rsidP="009139A6">
      <w:r>
        <w:separator/>
      </w:r>
    </w:p>
  </w:endnote>
  <w:endnote w:type="continuationSeparator" w:id="0">
    <w:p w14:paraId="73A231E6" w14:textId="77777777" w:rsidR="0017573B" w:rsidRDefault="0017573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EC526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7DB158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FE702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B4D201" w14:textId="77777777" w:rsidR="0017573B" w:rsidRDefault="0017573B" w:rsidP="009139A6">
      <w:r>
        <w:separator/>
      </w:r>
    </w:p>
  </w:footnote>
  <w:footnote w:type="continuationSeparator" w:id="0">
    <w:p w14:paraId="693BB353" w14:textId="77777777" w:rsidR="0017573B" w:rsidRDefault="0017573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6CD14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B5800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970B7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573B"/>
    <w:rsid w:val="000666E0"/>
    <w:rsid w:val="0017573B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CAD728"/>
  <w15:chartTrackingRefBased/>
  <w15:docId w15:val="{0F788893-0E98-44AD-96EE-CA6863782F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22</Words>
  <Characters>126</Characters>
  <Application>Microsoft Office Word</Application>
  <DocSecurity>0</DocSecurity>
  <Lines>1</Lines>
  <Paragraphs>1</Paragraphs>
  <ScaleCrop>false</ScaleCrop>
  <Company/>
  <LinksUpToDate>false</LinksUpToDate>
  <CharactersWithSpaces>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2023-01-29T16:00:00Z</dcterms:created>
  <dcterms:modified xsi:type="dcterms:W3CDTF">2023-01-29T16:00:00Z</dcterms:modified>
</cp:coreProperties>
</file>