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0FB1" w14:textId="77777777" w:rsidR="003B2791" w:rsidRDefault="003B2791" w:rsidP="003B27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WILLIAMSON</w:t>
      </w:r>
      <w:r>
        <w:rPr>
          <w:rFonts w:cs="Times New Roman"/>
          <w:szCs w:val="24"/>
        </w:rPr>
        <w:t xml:space="preserve">        (fl.1499)</w:t>
      </w:r>
    </w:p>
    <w:p w14:paraId="636CD589" w14:textId="77777777" w:rsidR="003B2791" w:rsidRDefault="003B2791" w:rsidP="003B27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6148D99C" w14:textId="77777777" w:rsidR="003B2791" w:rsidRDefault="003B2791" w:rsidP="003B2791">
      <w:pPr>
        <w:pStyle w:val="NoSpacing"/>
        <w:rPr>
          <w:rFonts w:cs="Times New Roman"/>
          <w:szCs w:val="24"/>
        </w:rPr>
      </w:pPr>
    </w:p>
    <w:p w14:paraId="42D124A4" w14:textId="77777777" w:rsidR="003B2791" w:rsidRDefault="003B2791" w:rsidP="003B2791">
      <w:pPr>
        <w:pStyle w:val="NoSpacing"/>
        <w:rPr>
          <w:rFonts w:cs="Times New Roman"/>
          <w:szCs w:val="24"/>
        </w:rPr>
      </w:pPr>
    </w:p>
    <w:p w14:paraId="6C7781CA" w14:textId="77777777" w:rsidR="003B2791" w:rsidRDefault="003B2791" w:rsidP="003B27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 xml:space="preserve">He became apprenticed to William </w:t>
      </w:r>
      <w:proofErr w:type="spellStart"/>
      <w:r>
        <w:rPr>
          <w:rFonts w:cs="Times New Roman"/>
          <w:szCs w:val="24"/>
        </w:rPr>
        <w:t>Haryot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3FBB16E6" w14:textId="77777777" w:rsidR="003B2791" w:rsidRDefault="003B2791" w:rsidP="003B27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E85061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076A3A6B" w14:textId="77777777" w:rsidR="003B2791" w:rsidRDefault="003B2791" w:rsidP="003B2791">
      <w:pPr>
        <w:pStyle w:val="NoSpacing"/>
        <w:rPr>
          <w:rFonts w:cs="Times New Roman"/>
          <w:szCs w:val="24"/>
        </w:rPr>
      </w:pPr>
    </w:p>
    <w:p w14:paraId="114FCB94" w14:textId="77777777" w:rsidR="003B2791" w:rsidRDefault="003B2791" w:rsidP="003B2791">
      <w:pPr>
        <w:pStyle w:val="NoSpacing"/>
        <w:rPr>
          <w:rFonts w:cs="Times New Roman"/>
          <w:szCs w:val="24"/>
        </w:rPr>
      </w:pPr>
    </w:p>
    <w:p w14:paraId="3D41A2CA" w14:textId="77777777" w:rsidR="003B2791" w:rsidRDefault="003B2791" w:rsidP="003B27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2025</w:t>
      </w:r>
    </w:p>
    <w:p w14:paraId="35CEDC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684E" w14:textId="77777777" w:rsidR="003B2791" w:rsidRDefault="003B2791" w:rsidP="009139A6">
      <w:r>
        <w:separator/>
      </w:r>
    </w:p>
  </w:endnote>
  <w:endnote w:type="continuationSeparator" w:id="0">
    <w:p w14:paraId="6A9B2218" w14:textId="77777777" w:rsidR="003B2791" w:rsidRDefault="003B27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0C4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F0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8E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5757" w14:textId="77777777" w:rsidR="003B2791" w:rsidRDefault="003B2791" w:rsidP="009139A6">
      <w:r>
        <w:separator/>
      </w:r>
    </w:p>
  </w:footnote>
  <w:footnote w:type="continuationSeparator" w:id="0">
    <w:p w14:paraId="6A1C0006" w14:textId="77777777" w:rsidR="003B2791" w:rsidRDefault="003B27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F3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6E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F3E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91"/>
    <w:rsid w:val="000666E0"/>
    <w:rsid w:val="000A2E7A"/>
    <w:rsid w:val="001307AC"/>
    <w:rsid w:val="00190DFA"/>
    <w:rsid w:val="002510B7"/>
    <w:rsid w:val="00270799"/>
    <w:rsid w:val="002737D5"/>
    <w:rsid w:val="00357E4A"/>
    <w:rsid w:val="003B2791"/>
    <w:rsid w:val="00575E7D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722D0"/>
  <w15:chartTrackingRefBased/>
  <w15:docId w15:val="{DD0B6A70-E756-4FE6-A480-0B50F091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2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2025-07-27T13:49:00Z</dcterms:created>
  <dcterms:modified xsi:type="dcterms:W3CDTF">2025-07-27T13:50:00Z</dcterms:modified>
</cp:coreProperties>
</file>