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2FFA" w:rsidRDefault="00E72FFA" w:rsidP="00E72FFA">
      <w:pPr>
        <w:pStyle w:val="Body"/>
        <w:rPr>
          <w:rFonts w:ascii="Bradley Hand ITC TT-Bold" w:eastAsia="Bradley Hand ITC TT-Bold" w:hAnsi="Bradley Hand ITC TT-Bold" w:cs="Bradley Hand ITC TT-Bold"/>
          <w:sz w:val="24"/>
          <w:szCs w:val="24"/>
        </w:rPr>
      </w:pPr>
      <w:r>
        <w:rPr>
          <w:rFonts w:ascii="Bradley Hand ITC TT-Bold"/>
          <w:sz w:val="24"/>
          <w:szCs w:val="24"/>
          <w:u w:val="single"/>
        </w:rPr>
        <w:t>John WILLIAMSON</w:t>
      </w:r>
      <w:r>
        <w:rPr>
          <w:rFonts w:ascii="Bradley Hand ITC TT-Bold"/>
          <w:sz w:val="24"/>
          <w:szCs w:val="24"/>
        </w:rPr>
        <w:t xml:space="preserve">     (fl.1454)</w:t>
      </w:r>
    </w:p>
    <w:p w:rsidR="00E72FFA" w:rsidRDefault="00E72FFA" w:rsidP="00E72FFA">
      <w:pPr>
        <w:pStyle w:val="Body"/>
        <w:rPr>
          <w:rFonts w:ascii="Bradley Hand ITC TT-Bold" w:eastAsia="Bradley Hand ITC TT-Bold" w:hAnsi="Bradley Hand ITC TT-Bold" w:cs="Bradley Hand ITC TT-Bold"/>
          <w:sz w:val="24"/>
          <w:szCs w:val="24"/>
        </w:rPr>
      </w:pPr>
      <w:proofErr w:type="gramStart"/>
      <w:r>
        <w:rPr>
          <w:rFonts w:ascii="Bradley Hand ITC TT-Bold"/>
          <w:sz w:val="24"/>
          <w:szCs w:val="24"/>
        </w:rPr>
        <w:t>of</w:t>
      </w:r>
      <w:proofErr w:type="gramEnd"/>
      <w:r>
        <w:rPr>
          <w:rFonts w:ascii="Bradley Hand ITC TT-Bold"/>
          <w:sz w:val="24"/>
          <w:szCs w:val="24"/>
        </w:rPr>
        <w:t xml:space="preserve"> York. Walker.</w:t>
      </w:r>
    </w:p>
    <w:p w:rsidR="00E72FFA" w:rsidRDefault="00E72FFA" w:rsidP="00E72FFA">
      <w:pPr>
        <w:pStyle w:val="Body"/>
        <w:rPr>
          <w:rFonts w:ascii="Bradley Hand ITC TT-Bold" w:eastAsia="Bradley Hand ITC TT-Bold" w:hAnsi="Bradley Hand ITC TT-Bold" w:cs="Bradley Hand ITC TT-Bold"/>
          <w:sz w:val="24"/>
          <w:szCs w:val="24"/>
        </w:rPr>
      </w:pPr>
    </w:p>
    <w:p w:rsidR="00E72FFA" w:rsidRDefault="00E72FFA" w:rsidP="00E72FFA">
      <w:pPr>
        <w:pStyle w:val="Body"/>
        <w:rPr>
          <w:rFonts w:ascii="Bradley Hand ITC TT-Bold" w:eastAsia="Bradley Hand ITC TT-Bold" w:hAnsi="Bradley Hand ITC TT-Bold" w:cs="Bradley Hand ITC TT-Bold"/>
          <w:sz w:val="24"/>
          <w:szCs w:val="24"/>
        </w:rPr>
      </w:pPr>
    </w:p>
    <w:p w:rsidR="00E72FFA" w:rsidRDefault="00E72FFA" w:rsidP="00E72FFA">
      <w:pPr>
        <w:pStyle w:val="Body"/>
        <w:rPr>
          <w:rFonts w:ascii="Bradley Hand ITC TT-Bold" w:eastAsia="Bradley Hand ITC TT-Bold" w:hAnsi="Bradley Hand ITC TT-Bold" w:cs="Bradley Hand ITC TT-Bold"/>
          <w:sz w:val="24"/>
          <w:szCs w:val="24"/>
        </w:rPr>
      </w:pPr>
      <w:r>
        <w:rPr>
          <w:rFonts w:ascii="Bradley Hand ITC TT-Bold" w:eastAsia="Bradley Hand ITC TT-Bold" w:hAnsi="Bradley Hand ITC TT-Bold" w:cs="Bradley Hand ITC TT-Bold"/>
          <w:sz w:val="24"/>
          <w:szCs w:val="24"/>
        </w:rPr>
        <w:tab/>
        <w:t>1454</w:t>
      </w:r>
      <w:r>
        <w:rPr>
          <w:rFonts w:ascii="Bradley Hand ITC TT-Bold" w:eastAsia="Bradley Hand ITC TT-Bold" w:hAnsi="Bradley Hand ITC TT-Bold" w:cs="Bradley Hand ITC TT-Bold"/>
          <w:sz w:val="24"/>
          <w:szCs w:val="24"/>
        </w:rPr>
        <w:tab/>
        <w:t>He became a Freeman.  (R.F.Y. p.174)</w:t>
      </w:r>
    </w:p>
    <w:p w:rsidR="00E72FFA" w:rsidRDefault="00E72FFA" w:rsidP="00E72FFA">
      <w:pPr>
        <w:pStyle w:val="Body"/>
        <w:rPr>
          <w:rFonts w:ascii="Bradley Hand ITC TT-Bold" w:eastAsia="Bradley Hand ITC TT-Bold" w:hAnsi="Bradley Hand ITC TT-Bold" w:cs="Bradley Hand ITC TT-Bold"/>
          <w:sz w:val="24"/>
          <w:szCs w:val="24"/>
        </w:rPr>
      </w:pPr>
    </w:p>
    <w:p w:rsidR="00E72FFA" w:rsidRDefault="00E72FFA" w:rsidP="00E72FFA">
      <w:pPr>
        <w:pStyle w:val="Body"/>
        <w:rPr>
          <w:rFonts w:ascii="Bradley Hand ITC TT-Bold" w:eastAsia="Bradley Hand ITC TT-Bold" w:hAnsi="Bradley Hand ITC TT-Bold" w:cs="Bradley Hand ITC TT-Bold"/>
          <w:sz w:val="24"/>
          <w:szCs w:val="24"/>
        </w:rPr>
      </w:pPr>
    </w:p>
    <w:p w:rsidR="00E72FFA" w:rsidRDefault="00E72FFA" w:rsidP="00E72FFA">
      <w:pPr>
        <w:pStyle w:val="Body"/>
        <w:rPr>
          <w:rFonts w:ascii="Bradley Hand ITC TT-Bold" w:eastAsia="Bradley Hand ITC TT-Bold" w:hAnsi="Bradley Hand ITC TT-Bold" w:cs="Bradley Hand ITC TT-Bold"/>
          <w:sz w:val="24"/>
          <w:szCs w:val="24"/>
          <w:u w:val="single"/>
        </w:rPr>
      </w:pPr>
      <w:r>
        <w:rPr>
          <w:rFonts w:ascii="Bradley Hand ITC TT-Bold"/>
          <w:sz w:val="24"/>
          <w:szCs w:val="24"/>
        </w:rPr>
        <w:t>9 February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2FFA" w:rsidRDefault="00E72FFA" w:rsidP="00920DE3">
      <w:pPr>
        <w:spacing w:after="0" w:line="240" w:lineRule="auto"/>
      </w:pPr>
      <w:r>
        <w:separator/>
      </w:r>
    </w:p>
  </w:endnote>
  <w:endnote w:type="continuationSeparator" w:id="0">
    <w:p w:rsidR="00E72FFA" w:rsidRDefault="00E72FF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radley Hand ITC TT-Bold">
    <w:altName w:val="Times New Roman"/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2FFA" w:rsidRDefault="00E72FFA" w:rsidP="00920DE3">
      <w:pPr>
        <w:spacing w:after="0" w:line="240" w:lineRule="auto"/>
      </w:pPr>
      <w:r>
        <w:separator/>
      </w:r>
    </w:p>
  </w:footnote>
  <w:footnote w:type="continuationSeparator" w:id="0">
    <w:p w:rsidR="00E72FFA" w:rsidRDefault="00E72FF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2FFA"/>
    <w:rsid w:val="00120749"/>
    <w:rsid w:val="00624CAE"/>
    <w:rsid w:val="00920DE3"/>
    <w:rsid w:val="00C009D8"/>
    <w:rsid w:val="00CF53C8"/>
    <w:rsid w:val="00E47068"/>
    <w:rsid w:val="00E72F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E72FFA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E72FFA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16</Words>
  <Characters>95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2014-04-27T19:33:00Z</dcterms:created>
  <dcterms:modified xsi:type="dcterms:W3CDTF">2014-04-27T19:34:00Z</dcterms:modified>
</cp:coreProperties>
</file>