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3D44D" w14:textId="77777777" w:rsidR="004C54E9" w:rsidRDefault="004C54E9" w:rsidP="004C54E9">
      <w:pPr>
        <w:pStyle w:val="NoSpacing"/>
      </w:pPr>
      <w:r>
        <w:rPr>
          <w:u w:val="single"/>
        </w:rPr>
        <w:t>John WILLIAMSON</w:t>
      </w:r>
      <w:r>
        <w:t xml:space="preserve">        (fl.1477)</w:t>
      </w:r>
    </w:p>
    <w:p w14:paraId="43946603" w14:textId="260912D5" w:rsidR="004C54E9" w:rsidRDefault="004C54E9" w:rsidP="004C54E9">
      <w:pPr>
        <w:pStyle w:val="NoSpacing"/>
      </w:pPr>
      <w:r>
        <w:t xml:space="preserve">of </w:t>
      </w:r>
      <w:proofErr w:type="spellStart"/>
      <w:r>
        <w:t>Lambley</w:t>
      </w:r>
      <w:proofErr w:type="spellEnd"/>
      <w:r>
        <w:t xml:space="preserve"> Nunnery.</w:t>
      </w:r>
    </w:p>
    <w:p w14:paraId="2F1A6B57" w14:textId="77777777" w:rsidR="004C54E9" w:rsidRDefault="004C54E9" w:rsidP="004C54E9">
      <w:pPr>
        <w:pStyle w:val="NoSpacing"/>
      </w:pPr>
    </w:p>
    <w:p w14:paraId="2394B1D0" w14:textId="77777777" w:rsidR="004C54E9" w:rsidRDefault="004C54E9" w:rsidP="004C54E9">
      <w:pPr>
        <w:pStyle w:val="NoSpacing"/>
      </w:pPr>
    </w:p>
    <w:p w14:paraId="1A763DCD" w14:textId="77777777" w:rsidR="004C54E9" w:rsidRDefault="004C54E9" w:rsidP="004C54E9">
      <w:pPr>
        <w:pStyle w:val="NoSpacing"/>
      </w:pPr>
      <w:r>
        <w:t xml:space="preserve">  5 Apr.1477</w:t>
      </w:r>
      <w:r>
        <w:tab/>
        <w:t>He was ordained subdeacon at the altar of the Blessed Virgin Mary in York</w:t>
      </w:r>
    </w:p>
    <w:p w14:paraId="452D8EA8" w14:textId="77777777" w:rsidR="004C54E9" w:rsidRDefault="004C54E9" w:rsidP="004C54E9">
      <w:pPr>
        <w:pStyle w:val="NoSpacing"/>
      </w:pPr>
      <w:r>
        <w:tab/>
      </w:r>
      <w:r>
        <w:tab/>
        <w:t>Minster, by William Egremont, Bishop of Dromore(q.v.).</w:t>
      </w:r>
    </w:p>
    <w:p w14:paraId="7FC68ACF" w14:textId="322B4651" w:rsidR="004C54E9" w:rsidRDefault="004C54E9" w:rsidP="004C54E9">
      <w:pPr>
        <w:pStyle w:val="NoSpacing"/>
      </w:pPr>
      <w:r>
        <w:tab/>
      </w:r>
      <w:r>
        <w:tab/>
        <w:t>(“York Clergy Ordinations 1475-1500” ed. David M. Smith p.26)</w:t>
      </w:r>
    </w:p>
    <w:p w14:paraId="37FC716A" w14:textId="77777777" w:rsidR="00A95D9F" w:rsidRDefault="00A95D9F" w:rsidP="00A95D9F">
      <w:pPr>
        <w:pStyle w:val="NoSpacing"/>
      </w:pPr>
      <w:r>
        <w:t>31 May1477</w:t>
      </w:r>
      <w:r>
        <w:tab/>
        <w:t>He was ordained deacon in the conventual church of the Dominicans in</w:t>
      </w:r>
    </w:p>
    <w:p w14:paraId="6A97AED2" w14:textId="77777777" w:rsidR="00A95D9F" w:rsidRDefault="00A95D9F" w:rsidP="00A95D9F">
      <w:pPr>
        <w:pStyle w:val="NoSpacing"/>
      </w:pPr>
      <w:r>
        <w:tab/>
      </w:r>
      <w:r>
        <w:tab/>
        <w:t>York, by William Egremont, Bishop of Dromore(q.v.).</w:t>
      </w:r>
    </w:p>
    <w:p w14:paraId="413561F9" w14:textId="18923585" w:rsidR="00A95D9F" w:rsidRDefault="00A95D9F" w:rsidP="00A95D9F">
      <w:pPr>
        <w:pStyle w:val="NoSpacing"/>
      </w:pPr>
      <w:r>
        <w:tab/>
      </w:r>
      <w:r>
        <w:tab/>
        <w:t>(“York Clergy Ordinations 1475-1500” ed. David M. Smith p.28)</w:t>
      </w:r>
    </w:p>
    <w:p w14:paraId="143FFE46" w14:textId="77777777" w:rsidR="00284747" w:rsidRDefault="00284747" w:rsidP="00284747">
      <w:pPr>
        <w:pStyle w:val="NoSpacing"/>
      </w:pPr>
      <w:r>
        <w:t>14 Feb.1478</w:t>
      </w:r>
      <w:r>
        <w:tab/>
        <w:t>He was ordained priest in the conventual church of the Austin Friars in</w:t>
      </w:r>
    </w:p>
    <w:p w14:paraId="760A910D" w14:textId="77777777" w:rsidR="00284747" w:rsidRDefault="00284747" w:rsidP="00284747">
      <w:pPr>
        <w:pStyle w:val="NoSpacing"/>
      </w:pPr>
      <w:r>
        <w:tab/>
      </w:r>
      <w:r>
        <w:tab/>
        <w:t>York, by William Egremont, Bishop of Dromore(q.v.).</w:t>
      </w:r>
    </w:p>
    <w:p w14:paraId="3C1BDED2" w14:textId="0E6BA6D2" w:rsidR="00284747" w:rsidRDefault="00284747" w:rsidP="00284747">
      <w:pPr>
        <w:pStyle w:val="NoSpacing"/>
      </w:pPr>
      <w:r>
        <w:tab/>
      </w:r>
      <w:r>
        <w:tab/>
        <w:t>(“York Clergy Ordinations 1475-1500” ed. David M. Smith p.34)</w:t>
      </w:r>
    </w:p>
    <w:p w14:paraId="7EC827D9" w14:textId="77777777" w:rsidR="004C54E9" w:rsidRDefault="004C54E9" w:rsidP="004C54E9">
      <w:pPr>
        <w:pStyle w:val="NoSpacing"/>
      </w:pPr>
    </w:p>
    <w:p w14:paraId="2494E309" w14:textId="4C9E025A" w:rsidR="004C54E9" w:rsidRDefault="004C54E9" w:rsidP="004C54E9">
      <w:pPr>
        <w:pStyle w:val="NoSpacing"/>
      </w:pPr>
    </w:p>
    <w:p w14:paraId="59D43385" w14:textId="64CD1301" w:rsidR="00A95D9F" w:rsidRDefault="00A95D9F" w:rsidP="004C54E9">
      <w:pPr>
        <w:pStyle w:val="NoSpacing"/>
      </w:pPr>
      <w:r>
        <w:t>31 May 2020</w:t>
      </w:r>
    </w:p>
    <w:p w14:paraId="2A5F052D" w14:textId="09692701" w:rsidR="00284747" w:rsidRDefault="00284747" w:rsidP="004C54E9">
      <w:pPr>
        <w:pStyle w:val="NoSpacing"/>
      </w:pPr>
      <w:r>
        <w:t>22 September 2020</w:t>
      </w:r>
    </w:p>
    <w:p w14:paraId="7BE52BEC" w14:textId="1FD89048" w:rsidR="006B2F86" w:rsidRPr="00284747" w:rsidRDefault="00284747" w:rsidP="00E71FC3">
      <w:pPr>
        <w:pStyle w:val="NoSpacing"/>
      </w:pPr>
    </w:p>
    <w:sectPr w:rsidR="006B2F86" w:rsidRPr="002847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2C138" w14:textId="77777777" w:rsidR="004C54E9" w:rsidRDefault="004C54E9" w:rsidP="00E71FC3">
      <w:pPr>
        <w:spacing w:after="0" w:line="240" w:lineRule="auto"/>
      </w:pPr>
      <w:r>
        <w:separator/>
      </w:r>
    </w:p>
  </w:endnote>
  <w:endnote w:type="continuationSeparator" w:id="0">
    <w:p w14:paraId="5A4579C5" w14:textId="77777777" w:rsidR="004C54E9" w:rsidRDefault="004C54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F47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3928E6" w14:textId="77777777" w:rsidR="004C54E9" w:rsidRDefault="004C54E9" w:rsidP="00E71FC3">
      <w:pPr>
        <w:spacing w:after="0" w:line="240" w:lineRule="auto"/>
      </w:pPr>
      <w:r>
        <w:separator/>
      </w:r>
    </w:p>
  </w:footnote>
  <w:footnote w:type="continuationSeparator" w:id="0">
    <w:p w14:paraId="2C6C5362" w14:textId="77777777" w:rsidR="004C54E9" w:rsidRDefault="004C54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E9"/>
    <w:rsid w:val="001A7C09"/>
    <w:rsid w:val="00284747"/>
    <w:rsid w:val="004C54E9"/>
    <w:rsid w:val="00577BD5"/>
    <w:rsid w:val="00656CBA"/>
    <w:rsid w:val="006A1F77"/>
    <w:rsid w:val="00733BE7"/>
    <w:rsid w:val="00A95D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ED72"/>
  <w15:chartTrackingRefBased/>
  <w15:docId w15:val="{404361E3-3213-4B99-BE8F-F21D41BF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2019-10-19T18:30:00Z</dcterms:created>
  <dcterms:modified xsi:type="dcterms:W3CDTF">2020-09-22T09:34:00Z</dcterms:modified>
</cp:coreProperties>
</file>