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EE19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WILLIAMSON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(fl.1417)</w:t>
      </w:r>
    </w:p>
    <w:p w14:paraId="306A25DA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33ADDD4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45D12B7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1A3C454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32AFC027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B6B78E7" w14:textId="77777777" w:rsidR="000A5339" w:rsidRPr="00065994" w:rsidRDefault="000A5339" w:rsidP="000A533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509FC81" w14:textId="77777777" w:rsidR="000A5339" w:rsidRDefault="000A5339" w:rsidP="000A533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B289862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F6AD84C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0F89648" w14:textId="77777777" w:rsidR="000A5339" w:rsidRDefault="000A5339" w:rsidP="000A533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April 2025</w:t>
      </w:r>
    </w:p>
    <w:p w14:paraId="0E4E44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75A5E" w14:textId="77777777" w:rsidR="000A5339" w:rsidRDefault="000A5339" w:rsidP="009139A6">
      <w:r>
        <w:separator/>
      </w:r>
    </w:p>
  </w:endnote>
  <w:endnote w:type="continuationSeparator" w:id="0">
    <w:p w14:paraId="60DE103B" w14:textId="77777777" w:rsidR="000A5339" w:rsidRDefault="000A53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4A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D9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1D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0F0C" w14:textId="77777777" w:rsidR="000A5339" w:rsidRDefault="000A5339" w:rsidP="009139A6">
      <w:r>
        <w:separator/>
      </w:r>
    </w:p>
  </w:footnote>
  <w:footnote w:type="continuationSeparator" w:id="0">
    <w:p w14:paraId="378A573E" w14:textId="77777777" w:rsidR="000A5339" w:rsidRDefault="000A53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0CC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43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4E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39"/>
    <w:rsid w:val="000666E0"/>
    <w:rsid w:val="000A2E7A"/>
    <w:rsid w:val="000A5339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9048C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F2B3A"/>
  <w15:chartTrackingRefBased/>
  <w15:docId w15:val="{FE1F092B-95E0-435D-B6B3-D3E9563E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2025-07-09T16:12:00Z</dcterms:created>
  <dcterms:modified xsi:type="dcterms:W3CDTF">2025-07-09T16:12:00Z</dcterms:modified>
</cp:coreProperties>
</file>