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229B8" w14:textId="77777777" w:rsidR="009B2A02" w:rsidRDefault="009B2A02" w:rsidP="009B2A0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WILLIAMSON</w:t>
      </w:r>
      <w:r>
        <w:rPr>
          <w:rFonts w:cs="Times New Roman"/>
          <w:szCs w:val="24"/>
        </w:rPr>
        <w:t xml:space="preserve">        (fl.1463)</w:t>
      </w:r>
    </w:p>
    <w:p w14:paraId="022754C2" w14:textId="77777777" w:rsidR="009B2A02" w:rsidRDefault="009B2A02" w:rsidP="009B2A0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Thornhill, Yorkshire. Widow.</w:t>
      </w:r>
    </w:p>
    <w:p w14:paraId="39EB52F2" w14:textId="77777777" w:rsidR="009B2A02" w:rsidRDefault="009B2A02" w:rsidP="009B2A02">
      <w:pPr>
        <w:pStyle w:val="NoSpacing"/>
        <w:jc w:val="both"/>
        <w:rPr>
          <w:rFonts w:cs="Times New Roman"/>
          <w:szCs w:val="24"/>
        </w:rPr>
      </w:pPr>
    </w:p>
    <w:p w14:paraId="13D9D7CC" w14:textId="77777777" w:rsidR="009B2A02" w:rsidRDefault="009B2A02" w:rsidP="009B2A02">
      <w:pPr>
        <w:pStyle w:val="NoSpacing"/>
        <w:jc w:val="both"/>
        <w:rPr>
          <w:rFonts w:cs="Times New Roman"/>
          <w:szCs w:val="24"/>
        </w:rPr>
      </w:pPr>
    </w:p>
    <w:p w14:paraId="27387B56" w14:textId="77777777" w:rsidR="009B2A02" w:rsidRDefault="009B2A02" w:rsidP="009B2A0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John Amyas(q.v.) brought a plaint of trespass against her and 4 others.</w:t>
      </w:r>
    </w:p>
    <w:p w14:paraId="3CE05DFF" w14:textId="77777777" w:rsidR="009B2A02" w:rsidRDefault="009B2A02" w:rsidP="009B2A02">
      <w:pPr>
        <w:pStyle w:val="NoSpacing"/>
        <w:jc w:val="both"/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0682CB9E" w14:textId="77777777" w:rsidR="009B2A02" w:rsidRDefault="009B2A02" w:rsidP="009B2A02">
      <w:pPr>
        <w:pStyle w:val="NoSpacing"/>
        <w:jc w:val="both"/>
      </w:pPr>
    </w:p>
    <w:p w14:paraId="62CA26EA" w14:textId="77777777" w:rsidR="009B2A02" w:rsidRDefault="009B2A02" w:rsidP="009B2A02">
      <w:pPr>
        <w:pStyle w:val="NoSpacing"/>
        <w:jc w:val="both"/>
        <w:rPr>
          <w:rFonts w:cs="Times New Roman"/>
          <w:szCs w:val="24"/>
        </w:rPr>
      </w:pPr>
    </w:p>
    <w:p w14:paraId="46346E3D" w14:textId="0043D9E5" w:rsidR="00617568" w:rsidRPr="00086E2C" w:rsidRDefault="009B2A02" w:rsidP="009B2A02">
      <w:pPr>
        <w:rPr>
          <w:rFonts w:cs="Times New Roman"/>
        </w:rPr>
      </w:pPr>
      <w:r>
        <w:rPr>
          <w:rFonts w:cs="Times New Roman"/>
          <w:szCs w:val="24"/>
        </w:rPr>
        <w:t>2 November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7CDD8" w14:textId="77777777" w:rsidR="009B2A02" w:rsidRDefault="009B2A02" w:rsidP="00086E2C">
      <w:r>
        <w:separator/>
      </w:r>
    </w:p>
  </w:endnote>
  <w:endnote w:type="continuationSeparator" w:id="0">
    <w:p w14:paraId="36E95B10" w14:textId="77777777" w:rsidR="009B2A02" w:rsidRDefault="009B2A02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8A65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4A70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4830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90CF4" w14:textId="77777777" w:rsidR="009B2A02" w:rsidRDefault="009B2A02" w:rsidP="00086E2C">
      <w:r>
        <w:separator/>
      </w:r>
    </w:p>
  </w:footnote>
  <w:footnote w:type="continuationSeparator" w:id="0">
    <w:p w14:paraId="3D729B1A" w14:textId="77777777" w:rsidR="009B2A02" w:rsidRDefault="009B2A02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BD6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6476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9868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A02"/>
    <w:rsid w:val="00000660"/>
    <w:rsid w:val="00086E2C"/>
    <w:rsid w:val="000A2E7A"/>
    <w:rsid w:val="002244B7"/>
    <w:rsid w:val="00314D94"/>
    <w:rsid w:val="00617568"/>
    <w:rsid w:val="006E68FA"/>
    <w:rsid w:val="009B2A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D3CC5"/>
  <w15:chartTrackingRefBased/>
  <w15:docId w15:val="{BDF2B9F7-1DA7-4EC9-AEDB-A217E322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A02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B2A0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B2A0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231</Characters>
  <Application>Microsoft Office Word</Application>
  <DocSecurity>0</DocSecurity>
  <Lines>10</Lines>
  <Paragraphs>6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2025-11-06T23:56:00Z</dcterms:created>
  <dcterms:modified xsi:type="dcterms:W3CDTF">2025-11-06T23:56:00Z</dcterms:modified>
</cp:coreProperties>
</file>