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332F2" w14:textId="77777777" w:rsidR="00B14E9F" w:rsidRDefault="00B14E9F" w:rsidP="00B14E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D.WILLIAMSON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fl.1475-6)</w:t>
      </w:r>
    </w:p>
    <w:p w14:paraId="0E96382C" w14:textId="77777777" w:rsidR="00B14E9F" w:rsidRDefault="00B14E9F" w:rsidP="00B14E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33F5A3B0" w14:textId="77777777" w:rsidR="00B14E9F" w:rsidRDefault="00B14E9F" w:rsidP="00B14E9F">
      <w:pPr>
        <w:pStyle w:val="NoSpacing"/>
        <w:rPr>
          <w:rFonts w:cs="Times New Roman"/>
          <w:szCs w:val="24"/>
        </w:rPr>
      </w:pPr>
    </w:p>
    <w:p w14:paraId="71955726" w14:textId="77777777" w:rsidR="00B14E9F" w:rsidRDefault="00B14E9F" w:rsidP="00B14E9F">
      <w:pPr>
        <w:pStyle w:val="NoSpacing"/>
        <w:rPr>
          <w:rFonts w:cs="Times New Roman"/>
          <w:szCs w:val="24"/>
        </w:rPr>
      </w:pPr>
    </w:p>
    <w:p w14:paraId="093D4033" w14:textId="77777777" w:rsidR="00B14E9F" w:rsidRDefault="00B14E9F" w:rsidP="00B14E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1475-6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M.Gram</w:t>
      </w:r>
      <w:proofErr w:type="spellEnd"/>
      <w:r>
        <w:rPr>
          <w:rFonts w:cs="Times New Roman"/>
          <w:szCs w:val="24"/>
        </w:rPr>
        <w:t xml:space="preserve">.    </w:t>
      </w:r>
      <w:r w:rsidRPr="00667BE3">
        <w:rPr>
          <w:rFonts w:cs="Times New Roman"/>
          <w:szCs w:val="24"/>
        </w:rPr>
        <w:t xml:space="preserve">(Alumni </w:t>
      </w:r>
      <w:proofErr w:type="spellStart"/>
      <w:r w:rsidRPr="00667BE3">
        <w:rPr>
          <w:rFonts w:cs="Times New Roman"/>
          <w:szCs w:val="24"/>
        </w:rPr>
        <w:t>Cantab.</w:t>
      </w:r>
      <w:proofErr w:type="spellEnd"/>
      <w:r w:rsidRPr="00667BE3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419)</w:t>
      </w:r>
    </w:p>
    <w:p w14:paraId="0DD48D84" w14:textId="77777777" w:rsidR="00B14E9F" w:rsidRDefault="00B14E9F" w:rsidP="00B14E9F">
      <w:pPr>
        <w:pStyle w:val="NoSpacing"/>
        <w:rPr>
          <w:rFonts w:cs="Times New Roman"/>
          <w:szCs w:val="24"/>
        </w:rPr>
      </w:pPr>
    </w:p>
    <w:p w14:paraId="2E45C224" w14:textId="77777777" w:rsidR="00B14E9F" w:rsidRDefault="00B14E9F" w:rsidP="00B14E9F">
      <w:pPr>
        <w:pStyle w:val="NoSpacing"/>
        <w:rPr>
          <w:rFonts w:cs="Times New Roman"/>
          <w:szCs w:val="24"/>
        </w:rPr>
      </w:pPr>
    </w:p>
    <w:p w14:paraId="4535B9F7" w14:textId="77777777" w:rsidR="00B14E9F" w:rsidRDefault="00B14E9F" w:rsidP="00B14E9F">
      <w:pPr>
        <w:pStyle w:val="NoSpacing"/>
        <w:rPr>
          <w:rFonts w:cs="Times New Roman"/>
          <w:szCs w:val="24"/>
        </w:rPr>
      </w:pPr>
    </w:p>
    <w:p w14:paraId="392C1F3C" w14:textId="77777777" w:rsidR="00B14E9F" w:rsidRDefault="00B14E9F" w:rsidP="00B14E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January 2023</w:t>
      </w:r>
    </w:p>
    <w:p w14:paraId="7259088A" w14:textId="77777777" w:rsidR="00BA00AB" w:rsidRPr="00B14E9F" w:rsidRDefault="00BA00AB" w:rsidP="009139A6">
      <w:pPr>
        <w:pStyle w:val="NoSpacing"/>
        <w:rPr>
          <w:rFonts w:cs="Times New Roman"/>
          <w:color w:val="FF0000"/>
          <w:szCs w:val="24"/>
        </w:rPr>
      </w:pPr>
    </w:p>
    <w:sectPr w:rsidR="00BA00AB" w:rsidRPr="00B14E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A4233" w14:textId="77777777" w:rsidR="00B14E9F" w:rsidRDefault="00B14E9F" w:rsidP="009139A6">
      <w:r>
        <w:separator/>
      </w:r>
    </w:p>
  </w:endnote>
  <w:endnote w:type="continuationSeparator" w:id="0">
    <w:p w14:paraId="420D575C" w14:textId="77777777" w:rsidR="00B14E9F" w:rsidRDefault="00B14E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C1F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C04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5E1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9858D" w14:textId="77777777" w:rsidR="00B14E9F" w:rsidRDefault="00B14E9F" w:rsidP="009139A6">
      <w:r>
        <w:separator/>
      </w:r>
    </w:p>
  </w:footnote>
  <w:footnote w:type="continuationSeparator" w:id="0">
    <w:p w14:paraId="25894CC3" w14:textId="77777777" w:rsidR="00B14E9F" w:rsidRDefault="00B14E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400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2DB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231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E9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14E9F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3DFC7"/>
  <w15:chartTrackingRefBased/>
  <w15:docId w15:val="{13CE83AD-F107-456B-8632-588E2EBC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2023-01-28T19:41:00Z</dcterms:created>
  <dcterms:modified xsi:type="dcterms:W3CDTF">2023-01-28T19:41:00Z</dcterms:modified>
</cp:coreProperties>
</file>