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F1345" w14:textId="77777777" w:rsidR="006F5554" w:rsidRDefault="006F5554" w:rsidP="006F55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Christopher WILLIAMSON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fl.1455)</w:t>
      </w:r>
    </w:p>
    <w:p w14:paraId="72D3138F" w14:textId="77777777" w:rsidR="006F5554" w:rsidRDefault="006F5554" w:rsidP="006F55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Girdler.</w:t>
      </w:r>
    </w:p>
    <w:p w14:paraId="26A23875" w14:textId="77777777" w:rsidR="006F5554" w:rsidRDefault="006F5554" w:rsidP="006F55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5C9C5F" w14:textId="77777777" w:rsidR="006F5554" w:rsidRDefault="006F5554" w:rsidP="006F55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E7C75F" w14:textId="77777777" w:rsidR="006F5554" w:rsidRDefault="006F5554" w:rsidP="006F55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1455</w:t>
      </w:r>
      <w:r>
        <w:rPr>
          <w:rFonts w:ascii="Times New Roman" w:hAnsi="Times New Roman" w:cs="Times New Roman"/>
          <w:sz w:val="24"/>
          <w:szCs w:val="24"/>
        </w:rPr>
        <w:tab/>
        <w:t xml:space="preserve">John Porte of Salisbury(q.v.)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Colyard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7DD85FB3" w14:textId="77777777" w:rsidR="006F5554" w:rsidRDefault="006F5554" w:rsidP="006F55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brought a plaint of debt against him.</w:t>
      </w:r>
    </w:p>
    <w:p w14:paraId="70DC4E36" w14:textId="77777777" w:rsidR="006F5554" w:rsidRDefault="006F5554" w:rsidP="006F55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C60C6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https://waalt.uh.edu/index.php/CP40/776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EB154F1" w14:textId="77777777" w:rsidR="006F5554" w:rsidRDefault="006F5554" w:rsidP="006F55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148DFA" w14:textId="77777777" w:rsidR="006F5554" w:rsidRDefault="006F5554" w:rsidP="006F555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975CEE" w14:textId="77777777" w:rsidR="006F5554" w:rsidRDefault="006F5554" w:rsidP="006F555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2022</w:t>
      </w:r>
    </w:p>
    <w:p w14:paraId="31A63CE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CFB85" w14:textId="77777777" w:rsidR="006F5554" w:rsidRDefault="006F5554" w:rsidP="009139A6">
      <w:r>
        <w:separator/>
      </w:r>
    </w:p>
  </w:endnote>
  <w:endnote w:type="continuationSeparator" w:id="0">
    <w:p w14:paraId="12AE0FCE" w14:textId="77777777" w:rsidR="006F5554" w:rsidRDefault="006F555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5826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B72C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0EB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BE3A7" w14:textId="77777777" w:rsidR="006F5554" w:rsidRDefault="006F5554" w:rsidP="009139A6">
      <w:r>
        <w:separator/>
      </w:r>
    </w:p>
  </w:footnote>
  <w:footnote w:type="continuationSeparator" w:id="0">
    <w:p w14:paraId="6757ACDE" w14:textId="77777777" w:rsidR="006F5554" w:rsidRDefault="006F555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1A5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B2E8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879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554"/>
    <w:rsid w:val="000666E0"/>
    <w:rsid w:val="002510B7"/>
    <w:rsid w:val="005C130B"/>
    <w:rsid w:val="006F555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052E7"/>
  <w15:chartTrackingRefBased/>
  <w15:docId w15:val="{7B9A9903-AA8E-43D3-859B-0A906DE9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F555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7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2022-05-25T19:45:00Z</dcterms:created>
  <dcterms:modified xsi:type="dcterms:W3CDTF">2022-05-25T19:45:00Z</dcterms:modified>
</cp:coreProperties>
</file>