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86AD" w14:textId="77777777" w:rsidR="00C25CCF" w:rsidRPr="00690BA6" w:rsidRDefault="00C25CCF" w:rsidP="00C25CC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Anthony WILLIAMSON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A94919C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20A2E3B1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5C4DC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DF14F" w14:textId="77777777" w:rsidR="00C25CCF" w:rsidRDefault="00C25CCF" w:rsidP="00C25CC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0AFF1ED2" w14:textId="77777777" w:rsidR="00C25CCF" w:rsidRDefault="00C25CCF" w:rsidP="00C25CC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84E1DD3" w14:textId="77777777" w:rsidR="00C25CCF" w:rsidRDefault="00C25CCF" w:rsidP="00C25CC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7DB290D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2CC3C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204F3" w14:textId="77777777" w:rsidR="00C25CCF" w:rsidRDefault="00C25CCF" w:rsidP="00C25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32C237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7D5C0" w14:textId="77777777" w:rsidR="00C25CCF" w:rsidRDefault="00C25CCF" w:rsidP="009139A6">
      <w:r>
        <w:separator/>
      </w:r>
    </w:p>
  </w:endnote>
  <w:endnote w:type="continuationSeparator" w:id="0">
    <w:p w14:paraId="7DD98949" w14:textId="77777777" w:rsidR="00C25CCF" w:rsidRDefault="00C25C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8C7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72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C7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856A" w14:textId="77777777" w:rsidR="00C25CCF" w:rsidRDefault="00C25CCF" w:rsidP="009139A6">
      <w:r>
        <w:separator/>
      </w:r>
    </w:p>
  </w:footnote>
  <w:footnote w:type="continuationSeparator" w:id="0">
    <w:p w14:paraId="5A91572C" w14:textId="77777777" w:rsidR="00C25CCF" w:rsidRDefault="00C25C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112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5CF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AC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C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5CC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5B780"/>
  <w15:chartTrackingRefBased/>
  <w15:docId w15:val="{0EC9EE3C-8276-454B-B89D-B05F4AFB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2021-09-13T07:46:00Z</dcterms:created>
  <dcterms:modified xsi:type="dcterms:W3CDTF">2021-09-13T07:46:00Z</dcterms:modified>
</cp:coreProperties>
</file>