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7197C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Andrew WILLIAMSON</w:t>
      </w:r>
      <w:r>
        <w:rPr>
          <w:rStyle w:val="s1"/>
        </w:rPr>
        <w:t xml:space="preserve">        (fl.1505)</w:t>
      </w:r>
    </w:p>
    <w:p w14:paraId="23F96C10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Rector of Pudding Norton, Norfolk.</w:t>
      </w:r>
    </w:p>
    <w:p w14:paraId="32B35643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</w:p>
    <w:p w14:paraId="250127E0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</w:p>
    <w:p w14:paraId="3863868E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5D2DC8AE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307)</w:t>
      </w:r>
    </w:p>
    <w:p w14:paraId="4078A5E9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</w:p>
    <w:p w14:paraId="6F81A84B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</w:p>
    <w:p w14:paraId="5C223E7B" w14:textId="77777777" w:rsidR="00836C93" w:rsidRDefault="00836C93" w:rsidP="00836C9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11 December 2019</w:t>
      </w:r>
    </w:p>
    <w:p w14:paraId="0C459581" w14:textId="77777777" w:rsidR="006B2F86" w:rsidRPr="00E71FC3" w:rsidRDefault="00836C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DEB15" w14:textId="77777777" w:rsidR="00836C93" w:rsidRDefault="00836C93" w:rsidP="00E71FC3">
      <w:pPr>
        <w:spacing w:after="0" w:line="240" w:lineRule="auto"/>
      </w:pPr>
      <w:r>
        <w:separator/>
      </w:r>
    </w:p>
  </w:endnote>
  <w:endnote w:type="continuationSeparator" w:id="0">
    <w:p w14:paraId="55283EF6" w14:textId="77777777" w:rsidR="00836C93" w:rsidRDefault="00836C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203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527FD" w14:textId="77777777" w:rsidR="00836C93" w:rsidRDefault="00836C93" w:rsidP="00E71FC3">
      <w:pPr>
        <w:spacing w:after="0" w:line="240" w:lineRule="auto"/>
      </w:pPr>
      <w:r>
        <w:separator/>
      </w:r>
    </w:p>
  </w:footnote>
  <w:footnote w:type="continuationSeparator" w:id="0">
    <w:p w14:paraId="5BDCCB26" w14:textId="77777777" w:rsidR="00836C93" w:rsidRDefault="00836C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93"/>
    <w:rsid w:val="001A7C09"/>
    <w:rsid w:val="00577BD5"/>
    <w:rsid w:val="00656CBA"/>
    <w:rsid w:val="006A1F77"/>
    <w:rsid w:val="00733BE7"/>
    <w:rsid w:val="00836C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EE220"/>
  <w15:chartTrackingRefBased/>
  <w15:docId w15:val="{36169057-D657-4A55-9DE0-7B8CD98A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36C9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36C9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2019-12-13T21:55:00Z</dcterms:created>
  <dcterms:modified xsi:type="dcterms:W3CDTF">2019-12-13T21:56:00Z</dcterms:modified>
</cp:coreProperties>
</file>