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F1212" w14:textId="77777777" w:rsidR="005E39C7" w:rsidRDefault="005E39C7" w:rsidP="005E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WHAYTECROFT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3BD4F7A8" w14:textId="77777777" w:rsidR="005E39C7" w:rsidRDefault="005E39C7" w:rsidP="005E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Burgh.</w:t>
      </w:r>
    </w:p>
    <w:p w14:paraId="742DCDEE" w14:textId="77777777" w:rsidR="005E39C7" w:rsidRDefault="005E39C7" w:rsidP="005E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4224DD" w14:textId="77777777" w:rsidR="005E39C7" w:rsidRDefault="005E39C7" w:rsidP="005E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8D0070" w14:textId="77777777" w:rsidR="005E39C7" w:rsidRDefault="005E39C7" w:rsidP="005E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Jul.</w:t>
      </w: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>He was appointed alnager in the parts of Lindsey, Lincolnshire.</w:t>
      </w:r>
    </w:p>
    <w:p w14:paraId="2C568D79" w14:textId="77777777" w:rsidR="005E39C7" w:rsidRDefault="005E39C7" w:rsidP="005E39C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p.182)</w:t>
      </w:r>
    </w:p>
    <w:p w14:paraId="0F7E2B0F" w14:textId="77777777" w:rsidR="005E39C7" w:rsidRDefault="005E39C7" w:rsidP="005E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69897" w14:textId="77777777" w:rsidR="005E39C7" w:rsidRDefault="005E39C7" w:rsidP="005E3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58D743" w14:textId="77777777" w:rsidR="005E39C7" w:rsidRDefault="005E39C7" w:rsidP="005E3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00C59B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D1D9D" w14:textId="77777777" w:rsidR="005E39C7" w:rsidRDefault="005E39C7" w:rsidP="009139A6">
      <w:r>
        <w:separator/>
      </w:r>
    </w:p>
  </w:endnote>
  <w:endnote w:type="continuationSeparator" w:id="0">
    <w:p w14:paraId="65DABA56" w14:textId="77777777" w:rsidR="005E39C7" w:rsidRDefault="005E39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B6E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1AF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CC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786F3" w14:textId="77777777" w:rsidR="005E39C7" w:rsidRDefault="005E39C7" w:rsidP="009139A6">
      <w:r>
        <w:separator/>
      </w:r>
    </w:p>
  </w:footnote>
  <w:footnote w:type="continuationSeparator" w:id="0">
    <w:p w14:paraId="17C8516B" w14:textId="77777777" w:rsidR="005E39C7" w:rsidRDefault="005E39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B02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DAD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9EB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9C7"/>
    <w:rsid w:val="000666E0"/>
    <w:rsid w:val="002510B7"/>
    <w:rsid w:val="005C130B"/>
    <w:rsid w:val="005E39C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419C4"/>
  <w15:chartTrackingRefBased/>
  <w15:docId w15:val="{93AD19DC-DCD2-42A1-925D-63B91ED4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2021-05-23T18:15:00Z</dcterms:created>
  <dcterms:modified xsi:type="dcterms:W3CDTF">2021-05-23T18:16:00Z</dcterms:modified>
</cp:coreProperties>
</file>