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CD37F" w14:textId="77777777" w:rsidR="006B4862" w:rsidRDefault="006B4862" w:rsidP="006B486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WHATTON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0ECA9139" w14:textId="77777777" w:rsidR="006B4862" w:rsidRDefault="006B4862" w:rsidP="006B486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0C31E245" w14:textId="77777777" w:rsidR="006B4862" w:rsidRDefault="006B4862" w:rsidP="006B486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0C22B22" w14:textId="77777777" w:rsidR="006B4862" w:rsidRDefault="006B4862" w:rsidP="006B486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3FDAEC9" w14:textId="77777777" w:rsidR="006B4862" w:rsidRDefault="006B4862" w:rsidP="006B486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1627438B" w14:textId="77777777" w:rsidR="006B4862" w:rsidRDefault="006B4862" w:rsidP="006B486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7B56DBE5" w14:textId="77777777" w:rsidR="006B4862" w:rsidRPr="00065994" w:rsidRDefault="006B4862" w:rsidP="006B4862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4E3EED6E" w14:textId="77777777" w:rsidR="006B4862" w:rsidRDefault="006B4862" w:rsidP="006B4862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5F277DEF" w14:textId="77777777" w:rsidR="006B4862" w:rsidRDefault="006B4862" w:rsidP="006B486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9172606" w14:textId="77777777" w:rsidR="006B4862" w:rsidRDefault="006B4862" w:rsidP="006B486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81A72BE" w14:textId="77777777" w:rsidR="006B4862" w:rsidRDefault="006B4862" w:rsidP="006B486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27 October 2023</w:t>
      </w:r>
    </w:p>
    <w:p w14:paraId="17609E7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A5691" w14:textId="77777777" w:rsidR="006B4862" w:rsidRDefault="006B4862" w:rsidP="009139A6">
      <w:r>
        <w:separator/>
      </w:r>
    </w:p>
  </w:endnote>
  <w:endnote w:type="continuationSeparator" w:id="0">
    <w:p w14:paraId="1AEB5AB8" w14:textId="77777777" w:rsidR="006B4862" w:rsidRDefault="006B48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019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7EF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97B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4AFC6" w14:textId="77777777" w:rsidR="006B4862" w:rsidRDefault="006B4862" w:rsidP="009139A6">
      <w:r>
        <w:separator/>
      </w:r>
    </w:p>
  </w:footnote>
  <w:footnote w:type="continuationSeparator" w:id="0">
    <w:p w14:paraId="1362C080" w14:textId="77777777" w:rsidR="006B4862" w:rsidRDefault="006B48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A01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F73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373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862"/>
    <w:rsid w:val="000666E0"/>
    <w:rsid w:val="002510B7"/>
    <w:rsid w:val="005C130B"/>
    <w:rsid w:val="006B486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3E324"/>
  <w15:chartTrackingRefBased/>
  <w15:docId w15:val="{D023FEFB-A7C2-43C1-BEE8-4421F84C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2024-02-01T17:45:00Z</dcterms:created>
  <dcterms:modified xsi:type="dcterms:W3CDTF">2024-02-01T17:46:00Z</dcterms:modified>
</cp:coreProperties>
</file>