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C1C" w:rsidRDefault="00B00C1C" w:rsidP="00B00C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WHATTON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B00C1C" w:rsidRDefault="00B00C1C" w:rsidP="00B00C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Stoke Bardolph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B00C1C" w:rsidRDefault="00B00C1C" w:rsidP="00B00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0C1C" w:rsidRDefault="00B00C1C" w:rsidP="00B00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0C1C" w:rsidRDefault="00B00C1C" w:rsidP="00B00C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B00C1C" w:rsidRDefault="00B00C1C" w:rsidP="00B00C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00C1C" w:rsidRDefault="00B00C1C" w:rsidP="00B00C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B730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21t-60)</w:t>
      </w:r>
    </w:p>
    <w:p w:rsidR="00B00C1C" w:rsidRDefault="00B00C1C" w:rsidP="00B00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0C1C" w:rsidRDefault="00B00C1C" w:rsidP="00B00C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00C1C" w:rsidRDefault="00B00C1C" w:rsidP="00B00C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2015</w:t>
      </w:r>
    </w:p>
    <w:sectPr w:rsidR="00DD5B8A" w:rsidRPr="00B00C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C1C" w:rsidRDefault="00B00C1C" w:rsidP="00564E3C">
      <w:pPr>
        <w:spacing w:after="0" w:line="240" w:lineRule="auto"/>
      </w:pPr>
      <w:r>
        <w:separator/>
      </w:r>
    </w:p>
  </w:endnote>
  <w:endnote w:type="continuationSeparator" w:id="0">
    <w:p w:rsidR="00B00C1C" w:rsidRDefault="00B00C1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00C1C">
      <w:rPr>
        <w:rFonts w:ascii="Times New Roman" w:hAnsi="Times New Roman" w:cs="Times New Roman"/>
        <w:noProof/>
        <w:sz w:val="24"/>
        <w:szCs w:val="24"/>
      </w:rPr>
      <w:t>18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C1C" w:rsidRDefault="00B00C1C" w:rsidP="00564E3C">
      <w:pPr>
        <w:spacing w:after="0" w:line="240" w:lineRule="auto"/>
      </w:pPr>
      <w:r>
        <w:separator/>
      </w:r>
    </w:p>
  </w:footnote>
  <w:footnote w:type="continuationSeparator" w:id="0">
    <w:p w:rsidR="00B00C1C" w:rsidRDefault="00B00C1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1C"/>
    <w:rsid w:val="00372DC6"/>
    <w:rsid w:val="00564E3C"/>
    <w:rsid w:val="0064591D"/>
    <w:rsid w:val="00B00C1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74B78"/>
  <w15:chartTrackingRefBased/>
  <w15:docId w15:val="{A1ED3E1F-8CE6-4134-BA50-C5D25BAA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00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2015-10-18T21:26:00Z</dcterms:created>
  <dcterms:modified xsi:type="dcterms:W3CDTF">2015-10-18T21:36:00Z</dcterms:modified>
</cp:coreProperties>
</file>