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5F3E3" w14:textId="77777777" w:rsidR="00A5307C" w:rsidRDefault="00A5307C" w:rsidP="00A530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WHATTON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6F5A2514" w14:textId="77777777" w:rsidR="00A5307C" w:rsidRDefault="00A5307C" w:rsidP="00A530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Leicestershire.</w:t>
      </w:r>
    </w:p>
    <w:p w14:paraId="704D5365" w14:textId="77777777" w:rsidR="00A5307C" w:rsidRDefault="00A5307C" w:rsidP="00A5307C">
      <w:pPr>
        <w:rPr>
          <w:rFonts w:ascii="Times New Roman" w:hAnsi="Times New Roman" w:cs="Times New Roman"/>
          <w:sz w:val="24"/>
          <w:szCs w:val="24"/>
        </w:rPr>
      </w:pPr>
    </w:p>
    <w:p w14:paraId="61852F84" w14:textId="77777777" w:rsidR="00A5307C" w:rsidRDefault="00A5307C" w:rsidP="00A5307C">
      <w:pPr>
        <w:rPr>
          <w:rFonts w:ascii="Times New Roman" w:hAnsi="Times New Roman" w:cs="Times New Roman"/>
          <w:sz w:val="24"/>
          <w:szCs w:val="24"/>
        </w:rPr>
      </w:pPr>
    </w:p>
    <w:p w14:paraId="4D7CD576" w14:textId="77777777" w:rsidR="00A5307C" w:rsidRDefault="00A5307C" w:rsidP="00A530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Aug.1408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Brome of Warwick(q.v.), the Undersheriffs of </w:t>
      </w:r>
    </w:p>
    <w:p w14:paraId="4915E908" w14:textId="77777777" w:rsidR="00A5307C" w:rsidRDefault="00A5307C" w:rsidP="00A530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 and Leicestershire, were appointed to the office of Sheriff,</w:t>
      </w:r>
    </w:p>
    <w:p w14:paraId="6899B796" w14:textId="77777777" w:rsidR="00A5307C" w:rsidRDefault="00A5307C" w:rsidP="00A530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following the death of the previous office holder.</w:t>
      </w:r>
    </w:p>
    <w:p w14:paraId="6C24F3F8" w14:textId="77777777" w:rsidR="00A5307C" w:rsidRDefault="00A5307C" w:rsidP="00A530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pp.116-7)</w:t>
      </w:r>
    </w:p>
    <w:p w14:paraId="60B0624F" w14:textId="77777777" w:rsidR="00A5307C" w:rsidRDefault="00A5307C" w:rsidP="00A5307C">
      <w:pPr>
        <w:rPr>
          <w:rFonts w:ascii="Times New Roman" w:hAnsi="Times New Roman" w:cs="Times New Roman"/>
          <w:sz w:val="24"/>
          <w:szCs w:val="24"/>
        </w:rPr>
      </w:pPr>
    </w:p>
    <w:p w14:paraId="69B85C38" w14:textId="77777777" w:rsidR="00A5307C" w:rsidRDefault="00A5307C" w:rsidP="00A5307C">
      <w:pPr>
        <w:rPr>
          <w:rFonts w:ascii="Times New Roman" w:hAnsi="Times New Roman" w:cs="Times New Roman"/>
          <w:sz w:val="24"/>
          <w:szCs w:val="24"/>
        </w:rPr>
      </w:pPr>
    </w:p>
    <w:p w14:paraId="60B6C348" w14:textId="77777777" w:rsidR="00A5307C" w:rsidRDefault="00A5307C" w:rsidP="00A530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November 2021</w:t>
      </w:r>
    </w:p>
    <w:p w14:paraId="13B597F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D1ECA" w14:textId="77777777" w:rsidR="00A5307C" w:rsidRDefault="00A5307C" w:rsidP="009139A6">
      <w:r>
        <w:separator/>
      </w:r>
    </w:p>
  </w:endnote>
  <w:endnote w:type="continuationSeparator" w:id="0">
    <w:p w14:paraId="51EE8AB8" w14:textId="77777777" w:rsidR="00A5307C" w:rsidRDefault="00A530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539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EC8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606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2E832" w14:textId="77777777" w:rsidR="00A5307C" w:rsidRDefault="00A5307C" w:rsidP="009139A6">
      <w:r>
        <w:separator/>
      </w:r>
    </w:p>
  </w:footnote>
  <w:footnote w:type="continuationSeparator" w:id="0">
    <w:p w14:paraId="6D15EF92" w14:textId="77777777" w:rsidR="00A5307C" w:rsidRDefault="00A530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FD4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9B1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620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07C"/>
    <w:rsid w:val="000666E0"/>
    <w:rsid w:val="002510B7"/>
    <w:rsid w:val="005C130B"/>
    <w:rsid w:val="00826F5C"/>
    <w:rsid w:val="009139A6"/>
    <w:rsid w:val="009448BB"/>
    <w:rsid w:val="00947624"/>
    <w:rsid w:val="00A3176C"/>
    <w:rsid w:val="00A5307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23A11"/>
  <w15:chartTrackingRefBased/>
  <w15:docId w15:val="{FC042EE2-3ECF-4454-A1F7-C2CEA499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07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2023-01-19T21:21:00Z</dcterms:created>
  <dcterms:modified xsi:type="dcterms:W3CDTF">2023-01-19T21:21:00Z</dcterms:modified>
</cp:coreProperties>
</file>