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8BDBF" w14:textId="77777777" w:rsidR="00B43CDF" w:rsidRDefault="00B43CDF" w:rsidP="00B43CDF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WHATTON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4CE423F3" w14:textId="77777777" w:rsidR="00B43CDF" w:rsidRDefault="00B43CDF" w:rsidP="00B43CDF">
      <w:pPr>
        <w:rPr>
          <w:rFonts w:cs="Times New Roman"/>
          <w:szCs w:val="24"/>
        </w:rPr>
      </w:pPr>
      <w:r>
        <w:rPr>
          <w:rFonts w:cs="Times New Roman"/>
          <w:szCs w:val="24"/>
        </w:rPr>
        <w:t>of Leicester. Baker.</w:t>
      </w:r>
    </w:p>
    <w:p w14:paraId="6743F9C4" w14:textId="77777777" w:rsidR="00B43CDF" w:rsidRDefault="00B43CDF" w:rsidP="00B43CDF">
      <w:pPr>
        <w:rPr>
          <w:rFonts w:cs="Times New Roman"/>
          <w:szCs w:val="24"/>
        </w:rPr>
      </w:pPr>
    </w:p>
    <w:p w14:paraId="35D1C1E6" w14:textId="77777777" w:rsidR="00B43CDF" w:rsidRDefault="00B43CDF" w:rsidP="00B43CDF">
      <w:pPr>
        <w:rPr>
          <w:rFonts w:cs="Times New Roman"/>
          <w:szCs w:val="24"/>
        </w:rPr>
      </w:pPr>
    </w:p>
    <w:p w14:paraId="4B086B65" w14:textId="77777777" w:rsidR="00B43CDF" w:rsidRDefault="00B43CDF" w:rsidP="00B43CD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entered the Merchant Gild.</w:t>
      </w:r>
    </w:p>
    <w:p w14:paraId="1D0CEF8A" w14:textId="77777777" w:rsidR="00B43CDF" w:rsidRDefault="00B43CDF" w:rsidP="00B43C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44E3F8D" w14:textId="77777777" w:rsidR="00B43CDF" w:rsidRDefault="00B43CDF" w:rsidP="00B43CDF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18E8C377" w14:textId="77777777" w:rsidR="00B43CDF" w:rsidRDefault="00B43CDF" w:rsidP="00B43CDF">
      <w:pPr>
        <w:pStyle w:val="NoSpacing"/>
        <w:rPr>
          <w:rFonts w:cs="Times New Roman"/>
          <w:szCs w:val="24"/>
        </w:rPr>
      </w:pPr>
    </w:p>
    <w:p w14:paraId="349F6B65" w14:textId="77777777" w:rsidR="00B43CDF" w:rsidRDefault="00B43CDF" w:rsidP="00B43CDF">
      <w:pPr>
        <w:pStyle w:val="NoSpacing"/>
        <w:rPr>
          <w:rFonts w:cs="Times New Roman"/>
          <w:szCs w:val="24"/>
        </w:rPr>
      </w:pPr>
    </w:p>
    <w:p w14:paraId="62E7E040" w14:textId="77777777" w:rsidR="00B43CDF" w:rsidRDefault="00B43CDF" w:rsidP="00B43C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185556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CA1AC" w14:textId="77777777" w:rsidR="00B43CDF" w:rsidRDefault="00B43CDF" w:rsidP="009139A6">
      <w:r>
        <w:separator/>
      </w:r>
    </w:p>
  </w:endnote>
  <w:endnote w:type="continuationSeparator" w:id="0">
    <w:p w14:paraId="66B8B604" w14:textId="77777777" w:rsidR="00B43CDF" w:rsidRDefault="00B43C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A95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927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8994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7B1E0" w14:textId="77777777" w:rsidR="00B43CDF" w:rsidRDefault="00B43CDF" w:rsidP="009139A6">
      <w:r>
        <w:separator/>
      </w:r>
    </w:p>
  </w:footnote>
  <w:footnote w:type="continuationSeparator" w:id="0">
    <w:p w14:paraId="44366D49" w14:textId="77777777" w:rsidR="00B43CDF" w:rsidRDefault="00B43C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E02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5C4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EDB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CDF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43CDF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D2484"/>
  <w15:chartTrackingRefBased/>
  <w15:docId w15:val="{5BAF0E98-6062-4855-86F0-4574487C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CDF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2024-06-09T20:17:00Z</dcterms:created>
  <dcterms:modified xsi:type="dcterms:W3CDTF">2024-06-09T20:17:00Z</dcterms:modified>
</cp:coreProperties>
</file>