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John WHATTON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the 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24-34)</w:t>
      </w:r>
    </w:p>
    <w:p w:rsid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97542" w:rsidRDefault="00F97542" w:rsidP="00F975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</w:p>
    <w:sectPr w:rsidR="006B2F86" w:rsidRPr="00F975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542" w:rsidRDefault="00F97542" w:rsidP="00E71FC3">
      <w:pPr>
        <w:spacing w:after="0" w:line="240" w:lineRule="auto"/>
      </w:pPr>
      <w:r>
        <w:separator/>
      </w:r>
    </w:p>
  </w:endnote>
  <w:endnote w:type="continuationSeparator" w:id="0">
    <w:p w:rsidR="00F97542" w:rsidRDefault="00F975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542" w:rsidRDefault="00F97542" w:rsidP="00E71FC3">
      <w:pPr>
        <w:spacing w:after="0" w:line="240" w:lineRule="auto"/>
      </w:pPr>
      <w:r>
        <w:separator/>
      </w:r>
    </w:p>
  </w:footnote>
  <w:footnote w:type="continuationSeparator" w:id="0">
    <w:p w:rsidR="00F97542" w:rsidRDefault="00F975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542"/>
    <w:rsid w:val="00431728"/>
    <w:rsid w:val="00AB52E8"/>
    <w:rsid w:val="00B16D3F"/>
    <w:rsid w:val="00E71FC3"/>
    <w:rsid w:val="00EF4813"/>
    <w:rsid w:val="00F9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4C8F4C-29E3-455A-B5BD-6F7E12F3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2016-03-04T20:24:00Z</dcterms:created>
  <dcterms:modified xsi:type="dcterms:W3CDTF">2016-03-04T20:34:00Z</dcterms:modified>
</cp:coreProperties>
</file>