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D54" w:rsidRDefault="00CC4D54" w:rsidP="00CC4D5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WHATMAN</w:t>
      </w:r>
      <w:r>
        <w:t xml:space="preserve">   </w:t>
      </w:r>
      <w:proofErr w:type="gramStart"/>
      <w:r>
        <w:t xml:space="preserve">   (</w:t>
      </w:r>
      <w:proofErr w:type="gramEnd"/>
      <w:r>
        <w:t>fl.1473)</w:t>
      </w:r>
    </w:p>
    <w:p w:rsidR="00CC4D54" w:rsidRDefault="00CC4D54" w:rsidP="00CC4D5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Hawkhurst, Kent.</w:t>
      </w:r>
    </w:p>
    <w:p w:rsidR="00CC4D54" w:rsidRDefault="00CC4D54" w:rsidP="00CC4D5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C4D54" w:rsidRDefault="00CC4D54" w:rsidP="00CC4D5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C4D54" w:rsidRDefault="00CC4D54" w:rsidP="00CC4D5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1473</w:t>
      </w:r>
      <w:r>
        <w:tab/>
        <w:t>He made his Will.   (Plomer p.504)</w:t>
      </w:r>
    </w:p>
    <w:p w:rsidR="00CC4D54" w:rsidRDefault="00CC4D54" w:rsidP="00CC4D5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C4D54" w:rsidRDefault="00CC4D54" w:rsidP="00CC4D5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CC4D54" w:rsidRDefault="00CC4D54" w:rsidP="00CC4D5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24 December 2017</w:t>
      </w:r>
    </w:p>
    <w:p w:rsidR="006B2F86" w:rsidRPr="00E71FC3" w:rsidRDefault="00CC4D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4D54" w:rsidRDefault="00CC4D54" w:rsidP="00E71FC3">
      <w:pPr>
        <w:spacing w:after="0" w:line="240" w:lineRule="auto"/>
      </w:pPr>
      <w:r>
        <w:separator/>
      </w:r>
    </w:p>
  </w:endnote>
  <w:endnote w:type="continuationSeparator" w:id="0">
    <w:p w:rsidR="00CC4D54" w:rsidRDefault="00CC4D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4D54" w:rsidRDefault="00CC4D54" w:rsidP="00E71FC3">
      <w:pPr>
        <w:spacing w:after="0" w:line="240" w:lineRule="auto"/>
      </w:pPr>
      <w:r>
        <w:separator/>
      </w:r>
    </w:p>
  </w:footnote>
  <w:footnote w:type="continuationSeparator" w:id="0">
    <w:p w:rsidR="00CC4D54" w:rsidRDefault="00CC4D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54"/>
    <w:rsid w:val="001A7C09"/>
    <w:rsid w:val="00577BD5"/>
    <w:rsid w:val="00656CBA"/>
    <w:rsid w:val="006A1F77"/>
    <w:rsid w:val="00733BE7"/>
    <w:rsid w:val="00AB52E8"/>
    <w:rsid w:val="00B16D3F"/>
    <w:rsid w:val="00BB41AC"/>
    <w:rsid w:val="00CC4D5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14A050-428D-4B8E-9CD1-D2B3AF8C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2018-01-08T21:01:00Z</dcterms:created>
  <dcterms:modified xsi:type="dcterms:W3CDTF">2018-01-08T21:02:00Z</dcterms:modified>
</cp:coreProperties>
</file>