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14C" w:rsidRDefault="007F114C" w:rsidP="007F114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Richard WHATMAN</w:t>
      </w:r>
      <w:r>
        <w:t xml:space="preserve">   </w:t>
      </w:r>
      <w:proofErr w:type="gramStart"/>
      <w:r>
        <w:t xml:space="preserve">   (</w:t>
      </w:r>
      <w:proofErr w:type="gramEnd"/>
      <w:r>
        <w:t>fl.1478-9)</w:t>
      </w:r>
    </w:p>
    <w:p w:rsidR="007F114C" w:rsidRDefault="007F114C" w:rsidP="007F114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Hawkhurst, Kent.</w:t>
      </w:r>
    </w:p>
    <w:p w:rsidR="007F114C" w:rsidRDefault="007F114C" w:rsidP="007F114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F114C" w:rsidRDefault="007F114C" w:rsidP="007F114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F114C" w:rsidRDefault="007F114C" w:rsidP="007F114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1478-9</w:t>
      </w:r>
      <w:r>
        <w:tab/>
        <w:t>He made his Will.   (Plomer p.504)</w:t>
      </w:r>
    </w:p>
    <w:p w:rsidR="007F114C" w:rsidRDefault="007F114C" w:rsidP="007F114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F114C" w:rsidRDefault="007F114C" w:rsidP="007F114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F114C" w:rsidRDefault="007F114C" w:rsidP="007F114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24 December 2017</w:t>
      </w:r>
    </w:p>
    <w:p w:rsidR="006B2F86" w:rsidRPr="00E71FC3" w:rsidRDefault="007F114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114C" w:rsidRDefault="007F114C" w:rsidP="00E71FC3">
      <w:pPr>
        <w:spacing w:after="0" w:line="240" w:lineRule="auto"/>
      </w:pPr>
      <w:r>
        <w:separator/>
      </w:r>
    </w:p>
  </w:endnote>
  <w:endnote w:type="continuationSeparator" w:id="0">
    <w:p w:rsidR="007F114C" w:rsidRDefault="007F11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114C" w:rsidRDefault="007F114C" w:rsidP="00E71FC3">
      <w:pPr>
        <w:spacing w:after="0" w:line="240" w:lineRule="auto"/>
      </w:pPr>
      <w:r>
        <w:separator/>
      </w:r>
    </w:p>
  </w:footnote>
  <w:footnote w:type="continuationSeparator" w:id="0">
    <w:p w:rsidR="007F114C" w:rsidRDefault="007F11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14C"/>
    <w:rsid w:val="001A7C09"/>
    <w:rsid w:val="00577BD5"/>
    <w:rsid w:val="00656CBA"/>
    <w:rsid w:val="006A1F77"/>
    <w:rsid w:val="00733BE7"/>
    <w:rsid w:val="007F114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CDFC45-1A7F-4B29-A0D0-6BA967A4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2018-01-08T21:00:00Z</dcterms:created>
  <dcterms:modified xsi:type="dcterms:W3CDTF">2018-01-08T21:00:00Z</dcterms:modified>
</cp:coreProperties>
</file>