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5715" w:rsidRDefault="00605715" w:rsidP="00605715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Laurence WHATMAN</w:t>
      </w:r>
      <w:r>
        <w:t xml:space="preserve">   </w:t>
      </w:r>
      <w:proofErr w:type="gramStart"/>
      <w:r>
        <w:t xml:space="preserve">   (</w:t>
      </w:r>
      <w:proofErr w:type="gramEnd"/>
      <w:r>
        <w:t>fl.1469)</w:t>
      </w:r>
    </w:p>
    <w:p w:rsidR="00605715" w:rsidRDefault="00605715" w:rsidP="00605715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Hawkhurst, Kent.</w:t>
      </w:r>
    </w:p>
    <w:p w:rsidR="00605715" w:rsidRDefault="00605715" w:rsidP="00605715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05715" w:rsidRDefault="00605715" w:rsidP="00605715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05715" w:rsidRDefault="00605715" w:rsidP="00605715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1469</w:t>
      </w:r>
      <w:r>
        <w:tab/>
        <w:t>He made his Will.   (Plomer p.504)</w:t>
      </w:r>
    </w:p>
    <w:p w:rsidR="00605715" w:rsidRDefault="00605715" w:rsidP="00605715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05715" w:rsidRDefault="00605715" w:rsidP="00605715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605715" w:rsidRDefault="00605715" w:rsidP="00605715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24 December 2017</w:t>
      </w:r>
    </w:p>
    <w:p w:rsidR="006B2F86" w:rsidRPr="00E71FC3" w:rsidRDefault="0060571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5715" w:rsidRDefault="00605715" w:rsidP="00E71FC3">
      <w:pPr>
        <w:spacing w:after="0" w:line="240" w:lineRule="auto"/>
      </w:pPr>
      <w:r>
        <w:separator/>
      </w:r>
    </w:p>
  </w:endnote>
  <w:endnote w:type="continuationSeparator" w:id="0">
    <w:p w:rsidR="00605715" w:rsidRDefault="0060571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5715" w:rsidRDefault="00605715" w:rsidP="00E71FC3">
      <w:pPr>
        <w:spacing w:after="0" w:line="240" w:lineRule="auto"/>
      </w:pPr>
      <w:r>
        <w:separator/>
      </w:r>
    </w:p>
  </w:footnote>
  <w:footnote w:type="continuationSeparator" w:id="0">
    <w:p w:rsidR="00605715" w:rsidRDefault="0060571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715"/>
    <w:rsid w:val="001A7C09"/>
    <w:rsid w:val="00577BD5"/>
    <w:rsid w:val="0060571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B16D329-3821-4BBF-B61A-0C799B919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17</Words>
  <Characters>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2018-01-08T20:57:00Z</dcterms:created>
  <dcterms:modified xsi:type="dcterms:W3CDTF">2018-01-08T20:58:00Z</dcterms:modified>
</cp:coreProperties>
</file>