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344A" w:rsidRDefault="00F2344A" w:rsidP="00F2344A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John WHATMAN, senior</w:t>
      </w:r>
      <w:r>
        <w:t xml:space="preserve">   </w:t>
      </w:r>
      <w:proofErr w:type="gramStart"/>
      <w:r>
        <w:t xml:space="preserve">   (</w:t>
      </w:r>
      <w:proofErr w:type="gramEnd"/>
      <w:r>
        <w:t>fl.1504)</w:t>
      </w:r>
    </w:p>
    <w:p w:rsidR="00F2344A" w:rsidRDefault="00F2344A" w:rsidP="00F2344A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Hawkhurst, Kent.</w:t>
      </w:r>
    </w:p>
    <w:p w:rsidR="00F2344A" w:rsidRDefault="00F2344A" w:rsidP="00F2344A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F2344A" w:rsidRDefault="00F2344A" w:rsidP="00F2344A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F2344A" w:rsidRDefault="00F2344A" w:rsidP="00F2344A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1504</w:t>
      </w:r>
      <w:r>
        <w:tab/>
        <w:t>He made his Will.   (Plomer p.504)</w:t>
      </w:r>
    </w:p>
    <w:p w:rsidR="00F2344A" w:rsidRDefault="00F2344A" w:rsidP="00F2344A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F2344A" w:rsidRDefault="00F2344A" w:rsidP="00F2344A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F2344A" w:rsidRDefault="00F2344A" w:rsidP="00F2344A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24 December 2017</w:t>
      </w:r>
    </w:p>
    <w:p w:rsidR="006B2F86" w:rsidRPr="00E71FC3" w:rsidRDefault="00F2344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344A" w:rsidRDefault="00F2344A" w:rsidP="00E71FC3">
      <w:pPr>
        <w:spacing w:after="0" w:line="240" w:lineRule="auto"/>
      </w:pPr>
      <w:r>
        <w:separator/>
      </w:r>
    </w:p>
  </w:endnote>
  <w:endnote w:type="continuationSeparator" w:id="0">
    <w:p w:rsidR="00F2344A" w:rsidRDefault="00F2344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344A" w:rsidRDefault="00F2344A" w:rsidP="00E71FC3">
      <w:pPr>
        <w:spacing w:after="0" w:line="240" w:lineRule="auto"/>
      </w:pPr>
      <w:r>
        <w:separator/>
      </w:r>
    </w:p>
  </w:footnote>
  <w:footnote w:type="continuationSeparator" w:id="0">
    <w:p w:rsidR="00F2344A" w:rsidRDefault="00F2344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44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23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8F56D7-982B-4E9D-B485-C23686177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2018-01-08T20:57:00Z</dcterms:created>
  <dcterms:modified xsi:type="dcterms:W3CDTF">2018-01-08T20:57:00Z</dcterms:modified>
</cp:coreProperties>
</file>