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54FB" w:rsidRDefault="009D54FB" w:rsidP="009D54FB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Margery WHATLOVE</w:t>
      </w:r>
      <w:r>
        <w:t xml:space="preserve">    </w:t>
      </w:r>
      <w:proofErr w:type="gramStart"/>
      <w:r>
        <w:t xml:space="preserve">   (</w:t>
      </w:r>
      <w:proofErr w:type="gramEnd"/>
      <w:r>
        <w:t>fl.1507)</w:t>
      </w:r>
    </w:p>
    <w:p w:rsidR="009D54FB" w:rsidRDefault="009D54FB" w:rsidP="009D54FB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of </w:t>
      </w:r>
      <w:proofErr w:type="spellStart"/>
      <w:r>
        <w:t>Pluckley</w:t>
      </w:r>
      <w:proofErr w:type="spellEnd"/>
      <w:r>
        <w:t>, Kent.</w:t>
      </w:r>
    </w:p>
    <w:p w:rsidR="009D54FB" w:rsidRDefault="009D54FB" w:rsidP="009D54FB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9D54FB" w:rsidRDefault="009D54FB" w:rsidP="009D54FB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9D54FB" w:rsidRDefault="009D54FB" w:rsidP="009D54FB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1507</w:t>
      </w:r>
      <w:r>
        <w:tab/>
        <w:t>She made her Will.   (Plomer p.503)</w:t>
      </w:r>
    </w:p>
    <w:p w:rsidR="009D54FB" w:rsidRDefault="009D54FB" w:rsidP="009D54FB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9D54FB" w:rsidRDefault="009D54FB" w:rsidP="009D54FB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9D54FB" w:rsidRDefault="009D54FB" w:rsidP="009D54FB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24 December 2017</w:t>
      </w:r>
    </w:p>
    <w:p w:rsidR="006B2F86" w:rsidRPr="00E71FC3" w:rsidRDefault="009D54F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54FB" w:rsidRDefault="009D54FB" w:rsidP="00E71FC3">
      <w:pPr>
        <w:spacing w:after="0" w:line="240" w:lineRule="auto"/>
      </w:pPr>
      <w:r>
        <w:separator/>
      </w:r>
    </w:p>
  </w:endnote>
  <w:endnote w:type="continuationSeparator" w:id="0">
    <w:p w:rsidR="009D54FB" w:rsidRDefault="009D54F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54FB" w:rsidRDefault="009D54FB" w:rsidP="00E71FC3">
      <w:pPr>
        <w:spacing w:after="0" w:line="240" w:lineRule="auto"/>
      </w:pPr>
      <w:r>
        <w:separator/>
      </w:r>
    </w:p>
  </w:footnote>
  <w:footnote w:type="continuationSeparator" w:id="0">
    <w:p w:rsidR="009D54FB" w:rsidRDefault="009D54F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4FB"/>
    <w:rsid w:val="001A7C09"/>
    <w:rsid w:val="00577BD5"/>
    <w:rsid w:val="00656CBA"/>
    <w:rsid w:val="006A1F77"/>
    <w:rsid w:val="00733BE7"/>
    <w:rsid w:val="009D54FB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AD318E-6CB5-4DCB-BC2D-359796E67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2018-01-08T20:53:00Z</dcterms:created>
  <dcterms:modified xsi:type="dcterms:W3CDTF">2018-01-08T20:54:00Z</dcterms:modified>
</cp:coreProperties>
</file>