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E50AA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WHATLEY</w:t>
      </w: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139542A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North </w:t>
      </w:r>
      <w:proofErr w:type="spellStart"/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Birlingham</w:t>
      </w:r>
      <w:proofErr w:type="spellEnd"/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 Gentleman.</w:t>
      </w:r>
    </w:p>
    <w:p w14:paraId="7F5E90E4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9E97F86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DCE2BE5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Langley(q.v.), as the administrator of Thomas Langley(q.v.), brought</w:t>
      </w:r>
    </w:p>
    <w:p w14:paraId="2976BF78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 plaint of debt against him and John Loveday of Witton (q.v.),</w:t>
      </w:r>
    </w:p>
    <w:p w14:paraId="4B9C18D0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as the executors of Robert </w:t>
      </w:r>
      <w:proofErr w:type="spellStart"/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Lethom</w:t>
      </w:r>
      <w:proofErr w:type="spellEnd"/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Witton(q.v.).</w:t>
      </w:r>
    </w:p>
    <w:p w14:paraId="3E70C292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61586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E61586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06E5412C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401D834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5D0049A" w14:textId="77777777" w:rsidR="00E61586" w:rsidRPr="00E61586" w:rsidRDefault="00E61586" w:rsidP="00E6158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6158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19 June 2021</w:t>
      </w:r>
    </w:p>
    <w:p w14:paraId="735D17E0" w14:textId="77777777" w:rsidR="00BA00AB" w:rsidRPr="00E6158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615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A47C0" w14:textId="77777777" w:rsidR="00E61586" w:rsidRDefault="00E61586" w:rsidP="009139A6">
      <w:r>
        <w:separator/>
      </w:r>
    </w:p>
  </w:endnote>
  <w:endnote w:type="continuationSeparator" w:id="0">
    <w:p w14:paraId="79C22B79" w14:textId="77777777" w:rsidR="00E61586" w:rsidRDefault="00E615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A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91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60F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9EF6C" w14:textId="77777777" w:rsidR="00E61586" w:rsidRDefault="00E61586" w:rsidP="009139A6">
      <w:r>
        <w:separator/>
      </w:r>
    </w:p>
  </w:footnote>
  <w:footnote w:type="continuationSeparator" w:id="0">
    <w:p w14:paraId="5E8B28CB" w14:textId="77777777" w:rsidR="00E61586" w:rsidRDefault="00E615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36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73C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7B2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8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158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FCDE5"/>
  <w15:chartTrackingRefBased/>
  <w15:docId w15:val="{934CB589-8607-44A2-923A-1AAE353F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15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2021-08-08T10:43:00Z</dcterms:created>
  <dcterms:modified xsi:type="dcterms:W3CDTF">2021-08-08T10:43:00Z</dcterms:modified>
</cp:coreProperties>
</file>