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1A43C" w14:textId="77777777" w:rsidR="002C1929" w:rsidRDefault="002C1929" w:rsidP="002C19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WHATERYNCHE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fl.1415)</w:t>
      </w:r>
    </w:p>
    <w:p w14:paraId="4A66753A" w14:textId="77777777" w:rsidR="002C1929" w:rsidRDefault="002C1929" w:rsidP="002C19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Shaldeford</w:t>
      </w:r>
      <w:proofErr w:type="spellEnd"/>
      <w:r>
        <w:rPr>
          <w:rFonts w:ascii="Times New Roman" w:hAnsi="Times New Roman" w:cs="Times New Roman"/>
          <w:sz w:val="24"/>
          <w:szCs w:val="24"/>
        </w:rPr>
        <w:t>. Husbandman.</w:t>
      </w:r>
    </w:p>
    <w:p w14:paraId="57AC0D68" w14:textId="77777777" w:rsidR="002C1929" w:rsidRDefault="002C1929" w:rsidP="002C19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8B38BA" w14:textId="77777777" w:rsidR="002C1929" w:rsidRDefault="002C1929" w:rsidP="002C19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0C31A1" w14:textId="77777777" w:rsidR="002C1929" w:rsidRDefault="002C1929" w:rsidP="002C19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1415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Bakere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 made a plaint of trespass, killing an animal</w:t>
      </w:r>
    </w:p>
    <w:p w14:paraId="74D8C347" w14:textId="77777777" w:rsidR="002C1929" w:rsidRDefault="002C1929" w:rsidP="002C19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abduction against him, William Hyde of Thaxted, cutler(q.v.) and</w:t>
      </w:r>
    </w:p>
    <w:p w14:paraId="3AC87A2C" w14:textId="77777777" w:rsidR="002C1929" w:rsidRDefault="002C1929" w:rsidP="002C19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Wangford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Thaxted(q.v.).</w:t>
      </w:r>
    </w:p>
    <w:p w14:paraId="3803BBBB" w14:textId="77777777" w:rsidR="002C1929" w:rsidRDefault="002C1929" w:rsidP="002C19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8563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https://waalt.uh.edu/index.php/CP40/618:_A-J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245D54C" w14:textId="77777777" w:rsidR="002C1929" w:rsidRDefault="002C1929" w:rsidP="002C19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14685A" w14:textId="77777777" w:rsidR="002C1929" w:rsidRDefault="002C1929" w:rsidP="002C19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F410D3" w14:textId="77777777" w:rsidR="002C1929" w:rsidRDefault="002C1929" w:rsidP="002C19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June 2022</w:t>
      </w:r>
    </w:p>
    <w:p w14:paraId="6097688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3734A" w14:textId="77777777" w:rsidR="002C1929" w:rsidRDefault="002C1929" w:rsidP="009139A6">
      <w:r>
        <w:separator/>
      </w:r>
    </w:p>
  </w:endnote>
  <w:endnote w:type="continuationSeparator" w:id="0">
    <w:p w14:paraId="7B64C7BE" w14:textId="77777777" w:rsidR="002C1929" w:rsidRDefault="002C19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C48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5CD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C51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0CED8" w14:textId="77777777" w:rsidR="002C1929" w:rsidRDefault="002C1929" w:rsidP="009139A6">
      <w:r>
        <w:separator/>
      </w:r>
    </w:p>
  </w:footnote>
  <w:footnote w:type="continuationSeparator" w:id="0">
    <w:p w14:paraId="7AC1165E" w14:textId="77777777" w:rsidR="002C1929" w:rsidRDefault="002C19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B59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1A0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9DD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929"/>
    <w:rsid w:val="000666E0"/>
    <w:rsid w:val="002510B7"/>
    <w:rsid w:val="002C192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6458D"/>
  <w15:chartTrackingRefBased/>
  <w15:docId w15:val="{B117ACFA-A883-4814-899B-CF8FD9C34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C19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2022-06-23T10:04:00Z</dcterms:created>
  <dcterms:modified xsi:type="dcterms:W3CDTF">2022-06-23T10:07:00Z</dcterms:modified>
</cp:coreProperties>
</file>