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256B8" w14:textId="77777777" w:rsidR="00874BB9" w:rsidRDefault="00874BB9" w:rsidP="00874B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WHATEMAN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0B58C31" w14:textId="77777777" w:rsidR="00874BB9" w:rsidRDefault="00874BB9" w:rsidP="00874B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Ticehurst, Sussex. </w:t>
      </w:r>
      <w:proofErr w:type="spellStart"/>
      <w:r>
        <w:rPr>
          <w:rFonts w:cs="Times New Roman"/>
          <w:szCs w:val="24"/>
        </w:rPr>
        <w:t>Reeper</w:t>
      </w:r>
      <w:proofErr w:type="spellEnd"/>
      <w:r>
        <w:rPr>
          <w:rFonts w:cs="Times New Roman"/>
          <w:szCs w:val="24"/>
        </w:rPr>
        <w:t>.</w:t>
      </w:r>
    </w:p>
    <w:p w14:paraId="4FCFE1E2" w14:textId="77777777" w:rsidR="00874BB9" w:rsidRDefault="00874BB9" w:rsidP="00874BB9">
      <w:pPr>
        <w:pStyle w:val="NoSpacing"/>
        <w:rPr>
          <w:rFonts w:cs="Times New Roman"/>
          <w:szCs w:val="24"/>
        </w:rPr>
      </w:pPr>
    </w:p>
    <w:p w14:paraId="751969C6" w14:textId="77777777" w:rsidR="00874BB9" w:rsidRDefault="00874BB9" w:rsidP="00874BB9">
      <w:pPr>
        <w:pStyle w:val="NoSpacing"/>
        <w:rPr>
          <w:rFonts w:cs="Times New Roman"/>
          <w:szCs w:val="24"/>
        </w:rPr>
      </w:pPr>
    </w:p>
    <w:p w14:paraId="6AFBD1F4" w14:textId="77777777" w:rsidR="00874BB9" w:rsidRDefault="00874BB9" w:rsidP="00874B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Rycard</w:t>
      </w:r>
      <w:proofErr w:type="spellEnd"/>
      <w:r>
        <w:rPr>
          <w:rFonts w:cs="Times New Roman"/>
          <w:szCs w:val="24"/>
        </w:rPr>
        <w:t>(q.v.) brought a plaint of debt against him.</w:t>
      </w:r>
    </w:p>
    <w:p w14:paraId="59B275C0" w14:textId="77777777" w:rsidR="00874BB9" w:rsidRDefault="00874BB9" w:rsidP="00874B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E5C272F" w14:textId="77777777" w:rsidR="00874BB9" w:rsidRDefault="00874BB9" w:rsidP="00874BB9">
      <w:pPr>
        <w:pStyle w:val="NoSpacing"/>
        <w:rPr>
          <w:rFonts w:cs="Times New Roman"/>
          <w:szCs w:val="24"/>
        </w:rPr>
      </w:pPr>
    </w:p>
    <w:p w14:paraId="20580726" w14:textId="77777777" w:rsidR="00874BB9" w:rsidRDefault="00874BB9" w:rsidP="00874BB9">
      <w:pPr>
        <w:pStyle w:val="NoSpacing"/>
        <w:rPr>
          <w:rFonts w:cs="Times New Roman"/>
          <w:szCs w:val="24"/>
        </w:rPr>
      </w:pPr>
    </w:p>
    <w:p w14:paraId="6C1704CF" w14:textId="77777777" w:rsidR="00874BB9" w:rsidRDefault="00874BB9" w:rsidP="00874B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February 2024</w:t>
      </w:r>
    </w:p>
    <w:p w14:paraId="70AA9908" w14:textId="77777777" w:rsidR="00BA00AB" w:rsidRDefault="00BA00AB" w:rsidP="009139A6">
      <w:pPr>
        <w:pStyle w:val="NoSpacing"/>
        <w:rPr>
          <w:rFonts w:cs="Times New Roman"/>
          <w:szCs w:val="24"/>
        </w:rPr>
      </w:pPr>
    </w:p>
    <w:p w14:paraId="06554219" w14:textId="77777777" w:rsidR="00E84EBE" w:rsidRPr="00EB3209" w:rsidRDefault="00E84EBE" w:rsidP="009139A6">
      <w:pPr>
        <w:pStyle w:val="NoSpacing"/>
        <w:rPr>
          <w:rFonts w:cs="Times New Roman"/>
          <w:szCs w:val="24"/>
        </w:rPr>
      </w:pPr>
    </w:p>
    <w:sectPr w:rsidR="00E84EBE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8B839" w14:textId="77777777" w:rsidR="00874BB9" w:rsidRDefault="00874BB9" w:rsidP="009139A6">
      <w:r>
        <w:separator/>
      </w:r>
    </w:p>
  </w:endnote>
  <w:endnote w:type="continuationSeparator" w:id="0">
    <w:p w14:paraId="5DFE7003" w14:textId="77777777" w:rsidR="00874BB9" w:rsidRDefault="00874B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5D3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653C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7C0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203F5" w14:textId="77777777" w:rsidR="00874BB9" w:rsidRDefault="00874BB9" w:rsidP="009139A6">
      <w:r>
        <w:separator/>
      </w:r>
    </w:p>
  </w:footnote>
  <w:footnote w:type="continuationSeparator" w:id="0">
    <w:p w14:paraId="6D7B2083" w14:textId="77777777" w:rsidR="00874BB9" w:rsidRDefault="00874B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043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103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DA6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BB9"/>
    <w:rsid w:val="000666E0"/>
    <w:rsid w:val="002510B7"/>
    <w:rsid w:val="00270799"/>
    <w:rsid w:val="005C130B"/>
    <w:rsid w:val="00826F5C"/>
    <w:rsid w:val="00874BB9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84EB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82217"/>
  <w15:chartTrackingRefBased/>
  <w15:docId w15:val="{47C646C2-5442-476A-9C26-4147D444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74B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2024-03-19T21:09:00Z</dcterms:created>
  <dcterms:modified xsi:type="dcterms:W3CDTF">2024-03-19T21:10:00Z</dcterms:modified>
</cp:coreProperties>
</file>