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2F5920" w14:textId="77777777" w:rsidR="00AD194F" w:rsidRDefault="00AD194F" w:rsidP="00AD19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WHATEMAN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87B10A4" w14:textId="77777777" w:rsidR="00AD194F" w:rsidRDefault="00AD194F" w:rsidP="00AD19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Lamberhurst</w:t>
      </w:r>
      <w:proofErr w:type="spellEnd"/>
      <w:r>
        <w:rPr>
          <w:rFonts w:cs="Times New Roman"/>
          <w:szCs w:val="24"/>
        </w:rPr>
        <w:t>, Sussex. Reaper.</w:t>
      </w:r>
    </w:p>
    <w:p w14:paraId="043A52A0" w14:textId="77777777" w:rsidR="00AD194F" w:rsidRDefault="00AD194F" w:rsidP="00AD194F">
      <w:pPr>
        <w:pStyle w:val="NoSpacing"/>
        <w:rPr>
          <w:rFonts w:cs="Times New Roman"/>
          <w:szCs w:val="24"/>
        </w:rPr>
      </w:pPr>
    </w:p>
    <w:p w14:paraId="4C807EF1" w14:textId="77777777" w:rsidR="00AD194F" w:rsidRDefault="00AD194F" w:rsidP="00AD194F">
      <w:pPr>
        <w:pStyle w:val="NoSpacing"/>
        <w:rPr>
          <w:rFonts w:cs="Times New Roman"/>
          <w:szCs w:val="24"/>
        </w:rPr>
      </w:pPr>
    </w:p>
    <w:p w14:paraId="7892D3F1" w14:textId="77777777" w:rsidR="00AD194F" w:rsidRDefault="00AD194F" w:rsidP="00AD19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William Saunder(q.v.) brought a plaint of debt against him.</w:t>
      </w:r>
    </w:p>
    <w:p w14:paraId="33D9B013" w14:textId="77777777" w:rsidR="00AD194F" w:rsidRDefault="00AD194F" w:rsidP="00AD19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4144958E" w14:textId="77777777" w:rsidR="00AD194F" w:rsidRDefault="00AD194F" w:rsidP="00AD194F">
      <w:pPr>
        <w:pStyle w:val="NoSpacing"/>
        <w:rPr>
          <w:rFonts w:cs="Times New Roman"/>
          <w:szCs w:val="24"/>
        </w:rPr>
      </w:pPr>
    </w:p>
    <w:p w14:paraId="7F2A3B74" w14:textId="77777777" w:rsidR="00AD194F" w:rsidRDefault="00AD194F" w:rsidP="00AD194F">
      <w:pPr>
        <w:pStyle w:val="NoSpacing"/>
        <w:rPr>
          <w:rFonts w:cs="Times New Roman"/>
          <w:szCs w:val="24"/>
        </w:rPr>
      </w:pPr>
    </w:p>
    <w:p w14:paraId="1237CD4D" w14:textId="77777777" w:rsidR="00AD194F" w:rsidRDefault="00AD194F" w:rsidP="00AD19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April 2024</w:t>
      </w:r>
    </w:p>
    <w:p w14:paraId="1285A0A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B1C458" w14:textId="77777777" w:rsidR="00AD194F" w:rsidRDefault="00AD194F" w:rsidP="009139A6">
      <w:r>
        <w:separator/>
      </w:r>
    </w:p>
  </w:endnote>
  <w:endnote w:type="continuationSeparator" w:id="0">
    <w:p w14:paraId="6C85B133" w14:textId="77777777" w:rsidR="00AD194F" w:rsidRDefault="00AD19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62B5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44ED5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1549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23297F" w14:textId="77777777" w:rsidR="00AD194F" w:rsidRDefault="00AD194F" w:rsidP="009139A6">
      <w:r>
        <w:separator/>
      </w:r>
    </w:p>
  </w:footnote>
  <w:footnote w:type="continuationSeparator" w:id="0">
    <w:p w14:paraId="417D7CF5" w14:textId="77777777" w:rsidR="00AD194F" w:rsidRDefault="00AD19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3549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3D4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1D0F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94F"/>
    <w:rsid w:val="000666E0"/>
    <w:rsid w:val="002510B7"/>
    <w:rsid w:val="00270799"/>
    <w:rsid w:val="003E52FF"/>
    <w:rsid w:val="005C130B"/>
    <w:rsid w:val="00826F5C"/>
    <w:rsid w:val="009139A6"/>
    <w:rsid w:val="009411C2"/>
    <w:rsid w:val="009448BB"/>
    <w:rsid w:val="00947624"/>
    <w:rsid w:val="00A3176C"/>
    <w:rsid w:val="00AD194F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27254"/>
  <w15:chartTrackingRefBased/>
  <w15:docId w15:val="{251D1721-1FF3-47F1-A4A4-E2BF45297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D19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2024-06-07T15:54:00Z</dcterms:created>
  <dcterms:modified xsi:type="dcterms:W3CDTF">2024-06-07T15:55:00Z</dcterms:modified>
</cp:coreProperties>
</file>