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A63C56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WHATELE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fl.1404)</w:t>
      </w:r>
    </w:p>
    <w:p w14:paraId="386580D7" w14:textId="77777777" w:rsidR="00CF7CC4" w:rsidRPr="00D2496F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Oxford.</w:t>
      </w:r>
    </w:p>
    <w:p w14:paraId="290C8A87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612B2F63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50C5DAB5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Nov.1404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one of those who were commissioned to levy and collect from all </w:t>
      </w:r>
    </w:p>
    <w:p w14:paraId="51642141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cities, </w:t>
      </w:r>
      <w:proofErr w:type="gramStart"/>
      <w:r>
        <w:rPr>
          <w:rFonts w:ascii="Times New Roman" w:hAnsi="Times New Roman" w:cs="Times New Roman"/>
          <w:sz w:val="24"/>
          <w:szCs w:val="24"/>
        </w:rPr>
        <w:t>boroughs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and towns and from all secular lords and lay persons having</w:t>
      </w:r>
    </w:p>
    <w:p w14:paraId="095C89BE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good and possessions, and others both great and small in Oxford, except ecclesiastical persons, the two fifteenths and two tenths granted to the King at the last Parliament.   (C.F.R. 1399-1405 p.286)</w:t>
      </w:r>
    </w:p>
    <w:p w14:paraId="3E1CEA4E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76559996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</w:p>
    <w:p w14:paraId="4CF1F4DF" w14:textId="77777777" w:rsidR="00CF7CC4" w:rsidRDefault="00CF7CC4" w:rsidP="00CF7CC4">
      <w:pPr>
        <w:pStyle w:val="NoSpacing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July 2021</w:t>
      </w:r>
    </w:p>
    <w:p w14:paraId="2DB0CB9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641A8D" w14:textId="77777777" w:rsidR="00CF7CC4" w:rsidRDefault="00CF7CC4" w:rsidP="009139A6">
      <w:r>
        <w:separator/>
      </w:r>
    </w:p>
  </w:endnote>
  <w:endnote w:type="continuationSeparator" w:id="0">
    <w:p w14:paraId="24C72CBC" w14:textId="77777777" w:rsidR="00CF7CC4" w:rsidRDefault="00CF7CC4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DEA6A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A9F2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7A0968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8061A9" w14:textId="77777777" w:rsidR="00CF7CC4" w:rsidRDefault="00CF7CC4" w:rsidP="009139A6">
      <w:r>
        <w:separator/>
      </w:r>
    </w:p>
  </w:footnote>
  <w:footnote w:type="continuationSeparator" w:id="0">
    <w:p w14:paraId="31951FC1" w14:textId="77777777" w:rsidR="00CF7CC4" w:rsidRDefault="00CF7CC4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FFF2C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8D41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C5FB8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7CC4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CF7CC4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BF8B87"/>
  <w15:chartTrackingRefBased/>
  <w15:docId w15:val="{F8DEE67A-9798-42CE-BA4E-FA9821FED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62</Words>
  <Characters>360</Characters>
  <Application>Microsoft Office Word</Application>
  <DocSecurity>0</DocSecurity>
  <Lines>3</Lines>
  <Paragraphs>1</Paragraphs>
  <ScaleCrop>false</ScaleCrop>
  <Company/>
  <LinksUpToDate>false</LinksUpToDate>
  <CharactersWithSpaces>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2021-08-10T09:03:00Z</dcterms:created>
  <dcterms:modified xsi:type="dcterms:W3CDTF">2021-08-10T09:03:00Z</dcterms:modified>
</cp:coreProperties>
</file>