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1BC16" w14:textId="77777777" w:rsidR="007E1EFD" w:rsidRDefault="007E1EFD" w:rsidP="007E1E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WHATECROFT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4119670B" w14:textId="77777777" w:rsidR="007E1EFD" w:rsidRDefault="007E1EFD" w:rsidP="007E1E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92DCAD" w14:textId="77777777" w:rsidR="007E1EFD" w:rsidRDefault="007E1EFD" w:rsidP="007E1E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289DDB" w14:textId="77777777" w:rsidR="007E1EFD" w:rsidRDefault="007E1EFD" w:rsidP="007E1E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703CBF8F" w14:textId="77777777" w:rsidR="007E1EFD" w:rsidRDefault="007E1EFD" w:rsidP="007E1E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658DCB74" w14:textId="77777777" w:rsidR="007E1EFD" w:rsidRDefault="007E1EFD" w:rsidP="007E1E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Warwickshire, the taxes of a fifteenth and a tenth.</w:t>
      </w:r>
    </w:p>
    <w:p w14:paraId="0BC320BF" w14:textId="77777777" w:rsidR="007E1EFD" w:rsidRDefault="007E1EFD" w:rsidP="007E1E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p.62)</w:t>
      </w:r>
    </w:p>
    <w:p w14:paraId="57CBFFAD" w14:textId="77777777" w:rsidR="007E1EFD" w:rsidRDefault="007E1EFD" w:rsidP="007E1E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1C63D8" w14:textId="77777777" w:rsidR="007E1EFD" w:rsidRDefault="007E1EFD" w:rsidP="007E1E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2F20B3" w14:textId="77777777" w:rsidR="007E1EFD" w:rsidRDefault="007E1EFD" w:rsidP="007E1E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August 2021</w:t>
      </w:r>
    </w:p>
    <w:p w14:paraId="746BDBC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0A84C" w14:textId="77777777" w:rsidR="007E1EFD" w:rsidRDefault="007E1EFD" w:rsidP="009139A6">
      <w:r>
        <w:separator/>
      </w:r>
    </w:p>
  </w:endnote>
  <w:endnote w:type="continuationSeparator" w:id="0">
    <w:p w14:paraId="2B64C445" w14:textId="77777777" w:rsidR="007E1EFD" w:rsidRDefault="007E1EF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BF74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E744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DBBE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DA5699" w14:textId="77777777" w:rsidR="007E1EFD" w:rsidRDefault="007E1EFD" w:rsidP="009139A6">
      <w:r>
        <w:separator/>
      </w:r>
    </w:p>
  </w:footnote>
  <w:footnote w:type="continuationSeparator" w:id="0">
    <w:p w14:paraId="7A155DEA" w14:textId="77777777" w:rsidR="007E1EFD" w:rsidRDefault="007E1EF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855B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DF1A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DFAE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EFD"/>
    <w:rsid w:val="000666E0"/>
    <w:rsid w:val="002510B7"/>
    <w:rsid w:val="005C130B"/>
    <w:rsid w:val="007E1EFD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2717C"/>
  <w15:chartTrackingRefBased/>
  <w15:docId w15:val="{308EDC9D-3B9B-4B2C-A69E-891FA2615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2021-10-20T19:18:00Z</dcterms:created>
  <dcterms:modified xsi:type="dcterms:W3CDTF">2021-10-20T19:18:00Z</dcterms:modified>
</cp:coreProperties>
</file>