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9CED9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Henry WHATECROFT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CE115F4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213F12E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184CC0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9452FD3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E4895D5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31A8E099" w14:textId="77777777" w:rsidR="005D114B" w:rsidRDefault="005D114B" w:rsidP="005D114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6BD2DB7" w14:textId="77777777" w:rsidR="005D114B" w:rsidRDefault="005D114B" w:rsidP="005D114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28FA10C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21FB7D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B9B1BE" w14:textId="77777777" w:rsidR="005D114B" w:rsidRDefault="005D114B" w:rsidP="005D11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December 2022</w:t>
      </w:r>
    </w:p>
    <w:p w14:paraId="4A5165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C1941" w14:textId="77777777" w:rsidR="005D114B" w:rsidRDefault="005D114B" w:rsidP="009139A6">
      <w:r>
        <w:separator/>
      </w:r>
    </w:p>
  </w:endnote>
  <w:endnote w:type="continuationSeparator" w:id="0">
    <w:p w14:paraId="58425BF4" w14:textId="77777777" w:rsidR="005D114B" w:rsidRDefault="005D11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8FD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B3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5E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77F1B" w14:textId="77777777" w:rsidR="005D114B" w:rsidRDefault="005D114B" w:rsidP="009139A6">
      <w:r>
        <w:separator/>
      </w:r>
    </w:p>
  </w:footnote>
  <w:footnote w:type="continuationSeparator" w:id="0">
    <w:p w14:paraId="45CC02A4" w14:textId="77777777" w:rsidR="005D114B" w:rsidRDefault="005D11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DB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499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BC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4B"/>
    <w:rsid w:val="000666E0"/>
    <w:rsid w:val="002510B7"/>
    <w:rsid w:val="005C130B"/>
    <w:rsid w:val="005D114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A11F"/>
  <w15:chartTrackingRefBased/>
  <w15:docId w15:val="{1D6F7B70-B81F-4DF4-A249-35929A08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2022-12-31T19:48:00Z</dcterms:created>
  <dcterms:modified xsi:type="dcterms:W3CDTF">2022-12-31T19:49:00Z</dcterms:modified>
</cp:coreProperties>
</file>