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434" w:rsidRDefault="00C52434" w:rsidP="00C524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WHASSMAN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C52434" w:rsidRDefault="00C52434" w:rsidP="00C524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434" w:rsidRDefault="00C52434" w:rsidP="00C524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434" w:rsidRDefault="00C52434" w:rsidP="00C524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Lavenham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52434" w:rsidRDefault="00C52434" w:rsidP="00C524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Suffolk, into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52434" w:rsidRDefault="00C52434" w:rsidP="00C524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21-206)</w:t>
      </w:r>
    </w:p>
    <w:p w:rsidR="00C52434" w:rsidRDefault="00C52434" w:rsidP="00C524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434" w:rsidRDefault="00C52434" w:rsidP="00C5243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2434" w:rsidRPr="00EA7725" w:rsidRDefault="00C52434" w:rsidP="00C5243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January 2016</w:t>
      </w:r>
    </w:p>
    <w:p w:rsidR="00DD5B8A" w:rsidRPr="00C52434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C524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434" w:rsidRDefault="00C52434" w:rsidP="00564E3C">
      <w:pPr>
        <w:spacing w:after="0" w:line="240" w:lineRule="auto"/>
      </w:pPr>
      <w:r>
        <w:separator/>
      </w:r>
    </w:p>
  </w:endnote>
  <w:endnote w:type="continuationSeparator" w:id="0">
    <w:p w:rsidR="00C52434" w:rsidRDefault="00C5243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52434">
      <w:rPr>
        <w:rFonts w:ascii="Times New Roman" w:hAnsi="Times New Roman" w:cs="Times New Roman"/>
        <w:noProof/>
        <w:sz w:val="24"/>
        <w:szCs w:val="24"/>
      </w:rPr>
      <w:t>23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434" w:rsidRDefault="00C52434" w:rsidP="00564E3C">
      <w:pPr>
        <w:spacing w:after="0" w:line="240" w:lineRule="auto"/>
      </w:pPr>
      <w:r>
        <w:separator/>
      </w:r>
    </w:p>
  </w:footnote>
  <w:footnote w:type="continuationSeparator" w:id="0">
    <w:p w:rsidR="00C52434" w:rsidRDefault="00C5243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434"/>
    <w:rsid w:val="00372DC6"/>
    <w:rsid w:val="00564E3C"/>
    <w:rsid w:val="0064591D"/>
    <w:rsid w:val="00C5243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D6EB2"/>
  <w15:chartTrackingRefBased/>
  <w15:docId w15:val="{4258745E-45FE-4CF0-9379-8E1F5F2E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2016-01-23T22:02:00Z</dcterms:created>
  <dcterms:modified xsi:type="dcterms:W3CDTF">2016-01-23T22:02:00Z</dcterms:modified>
</cp:coreProperties>
</file>