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WHASSHMAN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d.1441)</w:t>
      </w: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Apr.1441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her Will.  (“Sudbury </w:t>
      </w:r>
      <w:proofErr w:type="gramStart"/>
      <w:r>
        <w:rPr>
          <w:rFonts w:ascii="Times New Roman" w:hAnsi="Times New Roman" w:cs="Times New Roman"/>
          <w:sz w:val="24"/>
          <w:szCs w:val="24"/>
        </w:rPr>
        <w:t>Wills”  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p.62)</w:t>
      </w: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Apr.</w:t>
      </w:r>
      <w:r>
        <w:rPr>
          <w:rFonts w:ascii="Times New Roman" w:hAnsi="Times New Roman" w:cs="Times New Roman"/>
          <w:sz w:val="24"/>
          <w:szCs w:val="24"/>
        </w:rPr>
        <w:tab/>
        <w:t>Her Will was proved.   (ibid.)</w:t>
      </w: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Herry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Christian </w:t>
      </w:r>
      <w:proofErr w:type="spellStart"/>
      <w:r>
        <w:rPr>
          <w:rFonts w:ascii="Times New Roman" w:hAnsi="Times New Roman" w:cs="Times New Roman"/>
          <w:sz w:val="24"/>
          <w:szCs w:val="24"/>
        </w:rPr>
        <w:t>Sturmyn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(ibid.)</w:t>
      </w: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2015</w:t>
      </w:r>
    </w:p>
    <w:p w:rsidR="00534424" w:rsidRDefault="0053442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34424" w:rsidRPr="00534424" w:rsidRDefault="00534424" w:rsidP="005344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34424" w:rsidRPr="005344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424" w:rsidRDefault="00534424" w:rsidP="00564E3C">
      <w:pPr>
        <w:spacing w:after="0" w:line="240" w:lineRule="auto"/>
      </w:pPr>
      <w:r>
        <w:separator/>
      </w:r>
    </w:p>
  </w:endnote>
  <w:endnote w:type="continuationSeparator" w:id="0">
    <w:p w:rsidR="00534424" w:rsidRDefault="0053442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34424">
      <w:rPr>
        <w:rFonts w:ascii="Times New Roman" w:hAnsi="Times New Roman" w:cs="Times New Roman"/>
        <w:noProof/>
        <w:sz w:val="24"/>
        <w:szCs w:val="24"/>
      </w:rPr>
      <w:t>16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424" w:rsidRDefault="00534424" w:rsidP="00564E3C">
      <w:pPr>
        <w:spacing w:after="0" w:line="240" w:lineRule="auto"/>
      </w:pPr>
      <w:r>
        <w:separator/>
      </w:r>
    </w:p>
  </w:footnote>
  <w:footnote w:type="continuationSeparator" w:id="0">
    <w:p w:rsidR="00534424" w:rsidRDefault="0053442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24"/>
    <w:rsid w:val="00372DC6"/>
    <w:rsid w:val="00534424"/>
    <w:rsid w:val="00564E3C"/>
    <w:rsid w:val="0064591D"/>
    <w:rsid w:val="00B457C4"/>
    <w:rsid w:val="00CB61F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7706F"/>
  <w15:chartTrackingRefBased/>
  <w15:docId w15:val="{D57E0AEB-A22A-4C07-9DEA-56B3D654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2015-10-16T08:49:00Z</dcterms:created>
  <dcterms:modified xsi:type="dcterms:W3CDTF">2015-10-16T09:15:00Z</dcterms:modified>
</cp:coreProperties>
</file>