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48341" w14:textId="77777777" w:rsidR="00A35CE9" w:rsidRDefault="00A35CE9" w:rsidP="00A35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WHASSE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78BC2190" w14:textId="77777777" w:rsidR="00A35CE9" w:rsidRDefault="00A35CE9" w:rsidP="00A35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Beverley. Carter.</w:t>
      </w:r>
    </w:p>
    <w:p w14:paraId="6460800E" w14:textId="77777777" w:rsidR="00A35CE9" w:rsidRDefault="00A35CE9" w:rsidP="00A35C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1D84E8" w14:textId="77777777" w:rsidR="00A35CE9" w:rsidRDefault="00A35CE9" w:rsidP="00A35C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80A0BB" w14:textId="77777777" w:rsidR="00A35CE9" w:rsidRDefault="00A35CE9" w:rsidP="00A35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>William Wilton of Beverley(q.v.) brought a plaint of debt against him, Robert</w:t>
      </w:r>
    </w:p>
    <w:p w14:paraId="39A307B7" w14:textId="77777777" w:rsidR="00A35CE9" w:rsidRDefault="00A35CE9" w:rsidP="00A35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Newark of Beverley(q.v.),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Olyver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Beverley(q.v.), William Stedman</w:t>
      </w:r>
    </w:p>
    <w:p w14:paraId="3E6BD2E5" w14:textId="77777777" w:rsidR="00A35CE9" w:rsidRDefault="00A35CE9" w:rsidP="00A35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Hull(q.v.), Robert Watton of Beverley(q.v.),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498665BF" w14:textId="77777777" w:rsidR="00A35CE9" w:rsidRDefault="00A35CE9" w:rsidP="00A35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Beverley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Katerinson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Beverley.</w:t>
      </w:r>
    </w:p>
    <w:p w14:paraId="43FA1FF6" w14:textId="77777777" w:rsidR="00A35CE9" w:rsidRDefault="00A35CE9" w:rsidP="00A35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8295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DA8F675" w14:textId="77777777" w:rsidR="00A35CE9" w:rsidRDefault="00A35CE9" w:rsidP="00A35C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03DB65" w14:textId="77777777" w:rsidR="00A35CE9" w:rsidRDefault="00A35CE9" w:rsidP="00A35C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0472F4" w14:textId="77777777" w:rsidR="00A35CE9" w:rsidRDefault="00A35CE9" w:rsidP="00A35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2022</w:t>
      </w:r>
    </w:p>
    <w:p w14:paraId="17B2C8F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94448" w14:textId="77777777" w:rsidR="00A35CE9" w:rsidRDefault="00A35CE9" w:rsidP="009139A6">
      <w:r>
        <w:separator/>
      </w:r>
    </w:p>
  </w:endnote>
  <w:endnote w:type="continuationSeparator" w:id="0">
    <w:p w14:paraId="59CD3FC2" w14:textId="77777777" w:rsidR="00A35CE9" w:rsidRDefault="00A35C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77B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2FB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8A9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46C78" w14:textId="77777777" w:rsidR="00A35CE9" w:rsidRDefault="00A35CE9" w:rsidP="009139A6">
      <w:r>
        <w:separator/>
      </w:r>
    </w:p>
  </w:footnote>
  <w:footnote w:type="continuationSeparator" w:id="0">
    <w:p w14:paraId="5717A522" w14:textId="77777777" w:rsidR="00A35CE9" w:rsidRDefault="00A35C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3E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630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5A6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CE9"/>
    <w:rsid w:val="000666E0"/>
    <w:rsid w:val="002510B7"/>
    <w:rsid w:val="005C130B"/>
    <w:rsid w:val="00826F5C"/>
    <w:rsid w:val="009139A6"/>
    <w:rsid w:val="009448BB"/>
    <w:rsid w:val="00A3176C"/>
    <w:rsid w:val="00A35CE9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94AE1"/>
  <w15:chartTrackingRefBased/>
  <w15:docId w15:val="{4538FD4B-66FC-4130-92A6-5FC66C556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35C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2022-05-13T07:34:00Z</dcterms:created>
  <dcterms:modified xsi:type="dcterms:W3CDTF">2022-05-13T07:35:00Z</dcterms:modified>
</cp:coreProperties>
</file>