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DE06B" w14:textId="77777777" w:rsidR="004C1419" w:rsidRDefault="004C1419" w:rsidP="004C14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WHARTON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3E975C30" w14:textId="46D5E164" w:rsidR="004C1419" w:rsidRDefault="004C1419" w:rsidP="004C14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Esholt Nunnery.</w:t>
      </w:r>
    </w:p>
    <w:p w14:paraId="4FB865E4" w14:textId="77777777" w:rsidR="004C1419" w:rsidRDefault="004C1419" w:rsidP="004C14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29CE77" w14:textId="7F6B6419" w:rsidR="004C1419" w:rsidRDefault="004C1419" w:rsidP="004C14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145032" w14:textId="77777777" w:rsidR="000843D9" w:rsidRDefault="000843D9" w:rsidP="000843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Apr.1484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Franciscans in York</w:t>
      </w:r>
    </w:p>
    <w:p w14:paraId="125569BB" w14:textId="77777777" w:rsidR="000843D9" w:rsidRDefault="000843D9" w:rsidP="000843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55EC0F50" w14:textId="71C5DD0F" w:rsidR="000843D9" w:rsidRDefault="000843D9" w:rsidP="000843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.94)</w:t>
      </w:r>
    </w:p>
    <w:p w14:paraId="0EE2A7FD" w14:textId="77777777" w:rsidR="004C1419" w:rsidRDefault="004C1419" w:rsidP="004C14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at the altar of the Blessed Virgin Mary in York</w:t>
      </w:r>
    </w:p>
    <w:p w14:paraId="28535906" w14:textId="77777777" w:rsidR="004C1419" w:rsidRDefault="004C1419" w:rsidP="004C14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208AF2EE" w14:textId="4918A405" w:rsidR="004C1419" w:rsidRDefault="004C1419" w:rsidP="004C14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.97)</w:t>
      </w:r>
    </w:p>
    <w:p w14:paraId="63F1A672" w14:textId="77777777" w:rsidR="000843D9" w:rsidRDefault="000843D9" w:rsidP="000843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church of the Dominicans in York by</w:t>
      </w:r>
    </w:p>
    <w:p w14:paraId="488B463F" w14:textId="77777777" w:rsidR="000843D9" w:rsidRDefault="000843D9" w:rsidP="000843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5159251D" w14:textId="5BAB6C0B" w:rsidR="000843D9" w:rsidRDefault="000843D9" w:rsidP="004C14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p.98)</w:t>
      </w:r>
    </w:p>
    <w:p w14:paraId="0D964D56" w14:textId="77777777" w:rsidR="004C1419" w:rsidRDefault="004C1419" w:rsidP="004C14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218A8C" w14:textId="77777777" w:rsidR="004C1419" w:rsidRDefault="004C1419" w:rsidP="004C14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CD0070" w14:textId="5A5CC2F4" w:rsidR="004C1419" w:rsidRDefault="004C1419" w:rsidP="004C14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2021</w:t>
      </w:r>
    </w:p>
    <w:p w14:paraId="33AFE621" w14:textId="13269642" w:rsidR="000843D9" w:rsidRPr="003572CF" w:rsidRDefault="000843D9" w:rsidP="004C14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November 2021</w:t>
      </w:r>
    </w:p>
    <w:p w14:paraId="0D3D5048" w14:textId="7A96B1E2" w:rsidR="00BA00AB" w:rsidRPr="004C141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C14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0B708" w14:textId="77777777" w:rsidR="00B0240C" w:rsidRDefault="00B0240C" w:rsidP="009139A6">
      <w:r>
        <w:separator/>
      </w:r>
    </w:p>
  </w:endnote>
  <w:endnote w:type="continuationSeparator" w:id="0">
    <w:p w14:paraId="25A6D315" w14:textId="77777777" w:rsidR="00B0240C" w:rsidRDefault="00B024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DEE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CC3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861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6C657" w14:textId="77777777" w:rsidR="00B0240C" w:rsidRDefault="00B0240C" w:rsidP="009139A6">
      <w:r>
        <w:separator/>
      </w:r>
    </w:p>
  </w:footnote>
  <w:footnote w:type="continuationSeparator" w:id="0">
    <w:p w14:paraId="783D98E2" w14:textId="77777777" w:rsidR="00B0240C" w:rsidRDefault="00B024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438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40B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0E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419"/>
    <w:rsid w:val="000666E0"/>
    <w:rsid w:val="000843D9"/>
    <w:rsid w:val="002510B7"/>
    <w:rsid w:val="004C1419"/>
    <w:rsid w:val="005C130B"/>
    <w:rsid w:val="00826F5C"/>
    <w:rsid w:val="009139A6"/>
    <w:rsid w:val="009448BB"/>
    <w:rsid w:val="00A3176C"/>
    <w:rsid w:val="00B0240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603C8"/>
  <w15:chartTrackingRefBased/>
  <w15:docId w15:val="{9F27274C-57CE-4CCE-B8BD-7E514BE75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2021-03-16T22:01:00Z</dcterms:created>
  <dcterms:modified xsi:type="dcterms:W3CDTF">2021-11-06T08:05:00Z</dcterms:modified>
</cp:coreProperties>
</file>