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C1127" w14:textId="77777777" w:rsidR="00D81C89" w:rsidRDefault="00D81C89" w:rsidP="00D81C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Alice WHARTHOW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fl.1509)</w:t>
      </w:r>
    </w:p>
    <w:p w14:paraId="488AE440" w14:textId="77777777" w:rsidR="00D81C89" w:rsidRDefault="00D81C89" w:rsidP="00D81C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Wingham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14:paraId="13635859" w14:textId="77777777" w:rsidR="00D81C89" w:rsidRDefault="00D81C89" w:rsidP="00D81C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54113CA" w14:textId="77777777" w:rsidR="00D81C89" w:rsidRDefault="00D81C89" w:rsidP="00D81C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CA114D6" w14:textId="77777777" w:rsidR="00D81C89" w:rsidRDefault="00D81C89" w:rsidP="00D81C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1509</w:t>
      </w:r>
      <w:r>
        <w:rPr>
          <w:rFonts w:ascii="Times New Roman" w:hAnsi="Times New Roman" w:cs="Times New Roman"/>
          <w:sz w:val="24"/>
          <w:szCs w:val="24"/>
        </w:rPr>
        <w:tab/>
        <w:t>She made her Will.</w:t>
      </w:r>
    </w:p>
    <w:p w14:paraId="1AA9112A" w14:textId="77777777" w:rsidR="00D81C89" w:rsidRDefault="00D81C89" w:rsidP="00D81C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E6BE1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</w:t>
        </w:r>
        <w:r>
          <w:rPr>
            <w:rStyle w:val="Hyperlink"/>
            <w:rFonts w:ascii="Times New Roman" w:hAnsi="Times New Roman" w:cs="Times New Roman"/>
            <w:sz w:val="24"/>
            <w:szCs w:val="24"/>
          </w:rPr>
          <w:t>W</w:t>
        </w:r>
        <w:r w:rsidRPr="00EE6BE1">
          <w:rPr>
            <w:rStyle w:val="Hyperlink"/>
            <w:rFonts w:ascii="Times New Roman" w:hAnsi="Times New Roman" w:cs="Times New Roman"/>
            <w:sz w:val="24"/>
            <w:szCs w:val="24"/>
          </w:rPr>
          <w:t>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3042D4E" w14:textId="77777777" w:rsidR="00D81C89" w:rsidRDefault="00D81C89" w:rsidP="00D81C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24AFA41" w14:textId="77777777" w:rsidR="00D81C89" w:rsidRDefault="00D81C89" w:rsidP="00D81C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16F5F31" w14:textId="77777777" w:rsidR="00D81C89" w:rsidRDefault="00D81C89" w:rsidP="00D81C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June 2022</w:t>
      </w:r>
    </w:p>
    <w:p w14:paraId="7B1DCFA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6C363" w14:textId="77777777" w:rsidR="00D81C89" w:rsidRDefault="00D81C89" w:rsidP="009139A6">
      <w:r>
        <w:separator/>
      </w:r>
    </w:p>
  </w:endnote>
  <w:endnote w:type="continuationSeparator" w:id="0">
    <w:p w14:paraId="05DD2FBA" w14:textId="77777777" w:rsidR="00D81C89" w:rsidRDefault="00D81C8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104A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A880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47AC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3A6F0" w14:textId="77777777" w:rsidR="00D81C89" w:rsidRDefault="00D81C89" w:rsidP="009139A6">
      <w:r>
        <w:separator/>
      </w:r>
    </w:p>
  </w:footnote>
  <w:footnote w:type="continuationSeparator" w:id="0">
    <w:p w14:paraId="4BCA2875" w14:textId="77777777" w:rsidR="00D81C89" w:rsidRDefault="00D81C8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00E4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9E88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3808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C8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81C8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CF932"/>
  <w15:chartTrackingRefBased/>
  <w15:docId w15:val="{BF82143F-0736-4DD1-8B3B-A3615C7DD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81C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H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2022-07-23T19:58:00Z</dcterms:created>
  <dcterms:modified xsi:type="dcterms:W3CDTF">2022-07-23T19:59:00Z</dcterms:modified>
</cp:coreProperties>
</file>