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9C86E" w14:textId="77777777" w:rsidR="003C37D6" w:rsidRDefault="003C37D6" w:rsidP="003C3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WHARLES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fl.1405-6)</w:t>
      </w:r>
    </w:p>
    <w:p w14:paraId="521AED9D" w14:textId="77777777" w:rsidR="003C37D6" w:rsidRDefault="003C37D6" w:rsidP="003C3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Kypton, Norfolk.</w:t>
      </w:r>
    </w:p>
    <w:p w14:paraId="6E1A8F14" w14:textId="77777777" w:rsidR="003C37D6" w:rsidRDefault="003C37D6" w:rsidP="003C37D6">
      <w:pPr>
        <w:pStyle w:val="NoSpacing"/>
        <w:rPr>
          <w:rFonts w:cs="Times New Roman"/>
          <w:szCs w:val="24"/>
        </w:rPr>
      </w:pPr>
    </w:p>
    <w:p w14:paraId="0BEFD373" w14:textId="77777777" w:rsidR="003C37D6" w:rsidRDefault="003C37D6" w:rsidP="003C37D6">
      <w:pPr>
        <w:pStyle w:val="NoSpacing"/>
        <w:rPr>
          <w:rFonts w:cs="Times New Roman"/>
          <w:szCs w:val="24"/>
        </w:rPr>
      </w:pPr>
    </w:p>
    <w:p w14:paraId="0A8FACE3" w14:textId="77777777" w:rsidR="003C37D6" w:rsidRDefault="003C37D6" w:rsidP="003C3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44E8263B" w14:textId="77777777" w:rsidR="003C37D6" w:rsidRDefault="003C37D6" w:rsidP="003C37D6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 pp.525-7)</w:t>
      </w:r>
    </w:p>
    <w:p w14:paraId="190F6DE4" w14:textId="77777777" w:rsidR="003C37D6" w:rsidRDefault="003C37D6" w:rsidP="003C37D6">
      <w:pPr>
        <w:pStyle w:val="NoSpacing"/>
        <w:rPr>
          <w:rFonts w:cs="Times New Roman"/>
          <w:szCs w:val="24"/>
        </w:rPr>
      </w:pPr>
    </w:p>
    <w:p w14:paraId="7FF7901A" w14:textId="77777777" w:rsidR="003C37D6" w:rsidRDefault="003C37D6" w:rsidP="003C37D6">
      <w:pPr>
        <w:pStyle w:val="NoSpacing"/>
        <w:rPr>
          <w:rFonts w:cs="Times New Roman"/>
          <w:szCs w:val="24"/>
        </w:rPr>
      </w:pPr>
    </w:p>
    <w:p w14:paraId="57603233" w14:textId="77777777" w:rsidR="003C37D6" w:rsidRDefault="003C37D6" w:rsidP="003C3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1405-6</w:t>
      </w:r>
      <w:r>
        <w:rPr>
          <w:rFonts w:cs="Times New Roman"/>
          <w:szCs w:val="24"/>
        </w:rPr>
        <w:tab/>
        <w:t>They conveyed various lands in Norfolk to John Felbrigg(q.v.) and</w:t>
      </w:r>
    </w:p>
    <w:p w14:paraId="2072B901" w14:textId="77777777" w:rsidR="003C37D6" w:rsidRDefault="003C37D6" w:rsidP="003C3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one other.   (ibid.)</w:t>
      </w:r>
    </w:p>
    <w:p w14:paraId="6C30131C" w14:textId="77777777" w:rsidR="003C37D6" w:rsidRDefault="003C37D6" w:rsidP="003C37D6">
      <w:pPr>
        <w:pStyle w:val="NoSpacing"/>
        <w:rPr>
          <w:rFonts w:cs="Times New Roman"/>
          <w:szCs w:val="24"/>
        </w:rPr>
      </w:pPr>
    </w:p>
    <w:p w14:paraId="0B59F869" w14:textId="77777777" w:rsidR="003C37D6" w:rsidRDefault="003C37D6" w:rsidP="003C37D6">
      <w:pPr>
        <w:pStyle w:val="NoSpacing"/>
        <w:rPr>
          <w:rFonts w:cs="Times New Roman"/>
          <w:szCs w:val="24"/>
        </w:rPr>
      </w:pPr>
    </w:p>
    <w:p w14:paraId="159B8287" w14:textId="77777777" w:rsidR="003C37D6" w:rsidRDefault="003C37D6" w:rsidP="003C3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15E8B6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7B83" w14:textId="77777777" w:rsidR="003C37D6" w:rsidRDefault="003C37D6" w:rsidP="009139A6">
      <w:r>
        <w:separator/>
      </w:r>
    </w:p>
  </w:endnote>
  <w:endnote w:type="continuationSeparator" w:id="0">
    <w:p w14:paraId="42F6FB58" w14:textId="77777777" w:rsidR="003C37D6" w:rsidRDefault="003C37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C2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91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F1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3E60D" w14:textId="77777777" w:rsidR="003C37D6" w:rsidRDefault="003C37D6" w:rsidP="009139A6">
      <w:r>
        <w:separator/>
      </w:r>
    </w:p>
  </w:footnote>
  <w:footnote w:type="continuationSeparator" w:id="0">
    <w:p w14:paraId="19DCEF86" w14:textId="77777777" w:rsidR="003C37D6" w:rsidRDefault="003C37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61B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5AE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9E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7D6"/>
    <w:rsid w:val="000666E0"/>
    <w:rsid w:val="002510B7"/>
    <w:rsid w:val="00270799"/>
    <w:rsid w:val="003C37D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321D5"/>
  <w15:chartTrackingRefBased/>
  <w15:docId w15:val="{5AF14F4B-EC0E-4D17-9D81-AED3D41B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2024-03-30T17:27:00Z</dcterms:created>
  <dcterms:modified xsi:type="dcterms:W3CDTF">2024-03-30T17:27:00Z</dcterms:modified>
</cp:coreProperties>
</file>