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B2D6E" w14:textId="77777777" w:rsidR="00205149" w:rsidRDefault="00205149" w:rsidP="002051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WHARLES (</w:t>
      </w:r>
      <w:proofErr w:type="gramStart"/>
      <w:r>
        <w:rPr>
          <w:rFonts w:cs="Times New Roman"/>
          <w:szCs w:val="24"/>
          <w:u w:val="single"/>
        </w:rPr>
        <w:t>QUARLES)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(fl.1405-6)</w:t>
      </w:r>
    </w:p>
    <w:p w14:paraId="5D8AAD26" w14:textId="77777777" w:rsidR="00205149" w:rsidRDefault="00205149" w:rsidP="002051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Kypton, Norfolk.</w:t>
      </w:r>
    </w:p>
    <w:p w14:paraId="2C2182FE" w14:textId="77777777" w:rsidR="00205149" w:rsidRDefault="00205149" w:rsidP="00205149">
      <w:pPr>
        <w:pStyle w:val="NoSpacing"/>
        <w:rPr>
          <w:rFonts w:cs="Times New Roman"/>
          <w:szCs w:val="24"/>
        </w:rPr>
      </w:pPr>
    </w:p>
    <w:p w14:paraId="1CAB0B3D" w14:textId="77777777" w:rsidR="00205149" w:rsidRDefault="00205149" w:rsidP="00205149">
      <w:pPr>
        <w:pStyle w:val="NoSpacing"/>
        <w:rPr>
          <w:rFonts w:cs="Times New Roman"/>
          <w:szCs w:val="24"/>
        </w:rPr>
      </w:pPr>
    </w:p>
    <w:p w14:paraId="68DAE924" w14:textId="77777777" w:rsidR="00205149" w:rsidRDefault="00205149" w:rsidP="002051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Margaret(q.v.).</w:t>
      </w:r>
    </w:p>
    <w:p w14:paraId="312EFCF2" w14:textId="77777777" w:rsidR="00205149" w:rsidRDefault="00205149" w:rsidP="00205149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 pp.525-7)</w:t>
      </w:r>
    </w:p>
    <w:p w14:paraId="72AA94D8" w14:textId="77777777" w:rsidR="00205149" w:rsidRDefault="00205149" w:rsidP="00205149">
      <w:pPr>
        <w:pStyle w:val="NoSpacing"/>
        <w:rPr>
          <w:rFonts w:cs="Times New Roman"/>
          <w:szCs w:val="24"/>
        </w:rPr>
      </w:pPr>
    </w:p>
    <w:p w14:paraId="151D26DF" w14:textId="77777777" w:rsidR="00205149" w:rsidRDefault="00205149" w:rsidP="00205149">
      <w:pPr>
        <w:pStyle w:val="NoSpacing"/>
        <w:rPr>
          <w:rFonts w:cs="Times New Roman"/>
          <w:szCs w:val="24"/>
        </w:rPr>
      </w:pPr>
    </w:p>
    <w:p w14:paraId="1A68EAFE" w14:textId="77777777" w:rsidR="00205149" w:rsidRDefault="00205149" w:rsidP="002051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1405-6</w:t>
      </w:r>
      <w:r>
        <w:rPr>
          <w:rFonts w:cs="Times New Roman"/>
          <w:szCs w:val="24"/>
        </w:rPr>
        <w:tab/>
        <w:t>They conveyed various lands in Norfolk to John Felbrigg(q.v.) and</w:t>
      </w:r>
    </w:p>
    <w:p w14:paraId="460BCBAB" w14:textId="77777777" w:rsidR="00205149" w:rsidRDefault="00205149" w:rsidP="002051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one other.   (ibid.)</w:t>
      </w:r>
    </w:p>
    <w:p w14:paraId="4D913E34" w14:textId="77777777" w:rsidR="00205149" w:rsidRDefault="00205149" w:rsidP="00205149">
      <w:pPr>
        <w:pStyle w:val="NoSpacing"/>
        <w:rPr>
          <w:rFonts w:cs="Times New Roman"/>
          <w:szCs w:val="24"/>
        </w:rPr>
      </w:pPr>
    </w:p>
    <w:p w14:paraId="580C3DFC" w14:textId="77777777" w:rsidR="00205149" w:rsidRDefault="00205149" w:rsidP="00205149">
      <w:pPr>
        <w:pStyle w:val="NoSpacing"/>
        <w:rPr>
          <w:rFonts w:cs="Times New Roman"/>
          <w:szCs w:val="24"/>
        </w:rPr>
      </w:pPr>
    </w:p>
    <w:p w14:paraId="68B2D85E" w14:textId="77777777" w:rsidR="00205149" w:rsidRDefault="00205149" w:rsidP="002051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2024</w:t>
      </w:r>
    </w:p>
    <w:p w14:paraId="09D8EB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428E0" w14:textId="77777777" w:rsidR="00205149" w:rsidRDefault="00205149" w:rsidP="009139A6">
      <w:r>
        <w:separator/>
      </w:r>
    </w:p>
  </w:endnote>
  <w:endnote w:type="continuationSeparator" w:id="0">
    <w:p w14:paraId="65C27CFD" w14:textId="77777777" w:rsidR="00205149" w:rsidRDefault="002051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50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DE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D7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B32D5" w14:textId="77777777" w:rsidR="00205149" w:rsidRDefault="00205149" w:rsidP="009139A6">
      <w:r>
        <w:separator/>
      </w:r>
    </w:p>
  </w:footnote>
  <w:footnote w:type="continuationSeparator" w:id="0">
    <w:p w14:paraId="6E0F5E05" w14:textId="77777777" w:rsidR="00205149" w:rsidRDefault="002051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E99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94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E5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49"/>
    <w:rsid w:val="000666E0"/>
    <w:rsid w:val="00205149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E88C"/>
  <w15:chartTrackingRefBased/>
  <w15:docId w15:val="{ED617710-7088-48B3-80C6-C05FF29C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2024-03-30T17:26:00Z</dcterms:created>
  <dcterms:modified xsi:type="dcterms:W3CDTF">2024-03-30T17:26:00Z</dcterms:modified>
</cp:coreProperties>
</file>