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A4C45" w14:textId="068A3D5F" w:rsidR="006B2F86" w:rsidRDefault="00A4032E" w:rsidP="00E71FC3">
      <w:pPr>
        <w:pStyle w:val="NoSpacing"/>
      </w:pPr>
      <w:r>
        <w:rPr>
          <w:u w:val="single"/>
        </w:rPr>
        <w:t>John WHARFF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62F2A4FB" w14:textId="1BD870D5" w:rsidR="00A4032E" w:rsidRDefault="00A4032E" w:rsidP="00E71FC3">
      <w:pPr>
        <w:pStyle w:val="NoSpacing"/>
      </w:pPr>
      <w:r>
        <w:t>Keeper of the King’s Wardrobe in the Tower.</w:t>
      </w:r>
    </w:p>
    <w:p w14:paraId="596D5692" w14:textId="529F0BE9" w:rsidR="00A4032E" w:rsidRDefault="00A4032E" w:rsidP="00E71FC3">
      <w:pPr>
        <w:pStyle w:val="NoSpacing"/>
      </w:pPr>
    </w:p>
    <w:p w14:paraId="3A98C090" w14:textId="112022C4" w:rsidR="00A4032E" w:rsidRDefault="00A4032E" w:rsidP="00E71FC3">
      <w:pPr>
        <w:pStyle w:val="NoSpacing"/>
      </w:pPr>
    </w:p>
    <w:p w14:paraId="18E27380" w14:textId="2BEF7451" w:rsidR="00A4032E" w:rsidRDefault="00A4032E" w:rsidP="00E71FC3">
      <w:pPr>
        <w:pStyle w:val="NoSpacing"/>
      </w:pPr>
      <w:r>
        <w:t xml:space="preserve">  1 Mar.1485</w:t>
      </w:r>
      <w:r>
        <w:tab/>
        <w:t>An order was made for the payment of £18 5s wages to him.</w:t>
      </w:r>
    </w:p>
    <w:p w14:paraId="2CA27316" w14:textId="22CA3BBA" w:rsidR="00A4032E" w:rsidRDefault="00A4032E" w:rsidP="00E71FC3">
      <w:pPr>
        <w:pStyle w:val="NoSpacing"/>
      </w:pPr>
      <w:r>
        <w:tab/>
      </w:r>
      <w:r>
        <w:tab/>
        <w:t xml:space="preserve">(Harl.433 </w:t>
      </w:r>
      <w:proofErr w:type="spellStart"/>
      <w:r>
        <w:t>vol.III</w:t>
      </w:r>
      <w:proofErr w:type="spellEnd"/>
      <w:r>
        <w:t xml:space="preserve"> p.192)</w:t>
      </w:r>
    </w:p>
    <w:p w14:paraId="43620F29" w14:textId="23EC6167" w:rsidR="00A4032E" w:rsidRDefault="00A4032E" w:rsidP="00E71FC3">
      <w:pPr>
        <w:pStyle w:val="NoSpacing"/>
      </w:pPr>
    </w:p>
    <w:p w14:paraId="3E61672A" w14:textId="39BF7952" w:rsidR="00A4032E" w:rsidRDefault="00A4032E" w:rsidP="00E71FC3">
      <w:pPr>
        <w:pStyle w:val="NoSpacing"/>
      </w:pPr>
    </w:p>
    <w:p w14:paraId="019E0813" w14:textId="7309872D" w:rsidR="00A4032E" w:rsidRPr="00A4032E" w:rsidRDefault="00A4032E" w:rsidP="00E71FC3">
      <w:pPr>
        <w:pStyle w:val="NoSpacing"/>
      </w:pPr>
      <w:r>
        <w:t>23 September 2018</w:t>
      </w:r>
      <w:bookmarkStart w:id="0" w:name="_GoBack"/>
      <w:bookmarkEnd w:id="0"/>
    </w:p>
    <w:sectPr w:rsidR="00A4032E" w:rsidRPr="00A403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AD018" w14:textId="77777777" w:rsidR="00A4032E" w:rsidRDefault="00A4032E" w:rsidP="00E71FC3">
      <w:pPr>
        <w:spacing w:after="0" w:line="240" w:lineRule="auto"/>
      </w:pPr>
      <w:r>
        <w:separator/>
      </w:r>
    </w:p>
  </w:endnote>
  <w:endnote w:type="continuationSeparator" w:id="0">
    <w:p w14:paraId="67DBDDA1" w14:textId="77777777" w:rsidR="00A4032E" w:rsidRDefault="00A403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24A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CB8C1" w14:textId="77777777" w:rsidR="00A4032E" w:rsidRDefault="00A4032E" w:rsidP="00E71FC3">
      <w:pPr>
        <w:spacing w:after="0" w:line="240" w:lineRule="auto"/>
      </w:pPr>
      <w:r>
        <w:separator/>
      </w:r>
    </w:p>
  </w:footnote>
  <w:footnote w:type="continuationSeparator" w:id="0">
    <w:p w14:paraId="2EA5EABD" w14:textId="77777777" w:rsidR="00A4032E" w:rsidRDefault="00A403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32E"/>
    <w:rsid w:val="001A7C09"/>
    <w:rsid w:val="00577BD5"/>
    <w:rsid w:val="00656CBA"/>
    <w:rsid w:val="006A1F77"/>
    <w:rsid w:val="00733BE7"/>
    <w:rsid w:val="00A4032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6E3CC"/>
  <w15:chartTrackingRefBased/>
  <w15:docId w15:val="{2505F311-C715-4E84-8B33-702CF3CB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2018-09-23T15:29:00Z</dcterms:created>
  <dcterms:modified xsi:type="dcterms:W3CDTF">2018-09-23T15:33:00Z</dcterms:modified>
</cp:coreProperties>
</file>