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AE0AE" w14:textId="77777777" w:rsidR="00A7094F" w:rsidRDefault="00A7094F" w:rsidP="00A70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WHARDALL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4BFA2915" w14:textId="77777777" w:rsidR="00A7094F" w:rsidRDefault="00A7094F" w:rsidP="00A70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5706FB78" w14:textId="77777777" w:rsidR="00A7094F" w:rsidRDefault="00A7094F" w:rsidP="00A7094F">
      <w:pPr>
        <w:pStyle w:val="NoSpacing"/>
        <w:rPr>
          <w:rFonts w:cs="Times New Roman"/>
          <w:szCs w:val="24"/>
        </w:rPr>
      </w:pPr>
    </w:p>
    <w:p w14:paraId="41EA1990" w14:textId="77777777" w:rsidR="00A7094F" w:rsidRDefault="00A7094F" w:rsidP="00A7094F">
      <w:pPr>
        <w:pStyle w:val="NoSpacing"/>
        <w:rPr>
          <w:rFonts w:cs="Times New Roman"/>
          <w:szCs w:val="24"/>
        </w:rPr>
      </w:pPr>
    </w:p>
    <w:p w14:paraId="4CE38387" w14:textId="77777777" w:rsidR="00A7094F" w:rsidRDefault="00A7094F" w:rsidP="00A7094F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4F39A031" w14:textId="77777777" w:rsidR="00A7094F" w:rsidRDefault="00A7094F" w:rsidP="00A7094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m3, from the AHRC-funded ‘The Soldier in Later Medieval England Online Database’ www.medievalsoldier.org, accessed</w:t>
      </w:r>
    </w:p>
    <w:p w14:paraId="70C362F2" w14:textId="77777777" w:rsidR="00A7094F" w:rsidRDefault="00A7094F" w:rsidP="00A7094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2B7D461" w14:textId="77777777" w:rsidR="00A7094F" w:rsidRDefault="00A7094F" w:rsidP="00A7094F">
      <w:pPr>
        <w:pStyle w:val="NoSpacing"/>
        <w:rPr>
          <w:rFonts w:cs="Times New Roman"/>
          <w:szCs w:val="24"/>
        </w:rPr>
      </w:pPr>
    </w:p>
    <w:p w14:paraId="315B4775" w14:textId="77777777" w:rsidR="00A7094F" w:rsidRDefault="00A7094F" w:rsidP="00A7094F">
      <w:pPr>
        <w:pStyle w:val="NoSpacing"/>
        <w:rPr>
          <w:rFonts w:cs="Times New Roman"/>
          <w:szCs w:val="24"/>
        </w:rPr>
      </w:pPr>
    </w:p>
    <w:p w14:paraId="15D13284" w14:textId="77777777" w:rsidR="00A7094F" w:rsidRDefault="00A7094F" w:rsidP="00A709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2022</w:t>
      </w:r>
    </w:p>
    <w:p w14:paraId="6A8EDD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E3E93" w14:textId="77777777" w:rsidR="00A7094F" w:rsidRDefault="00A7094F" w:rsidP="009139A6">
      <w:r>
        <w:separator/>
      </w:r>
    </w:p>
  </w:endnote>
  <w:endnote w:type="continuationSeparator" w:id="0">
    <w:p w14:paraId="1B898C5F" w14:textId="77777777" w:rsidR="00A7094F" w:rsidRDefault="00A709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0C2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69A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526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63A5F" w14:textId="77777777" w:rsidR="00A7094F" w:rsidRDefault="00A7094F" w:rsidP="009139A6">
      <w:r>
        <w:separator/>
      </w:r>
    </w:p>
  </w:footnote>
  <w:footnote w:type="continuationSeparator" w:id="0">
    <w:p w14:paraId="1BDC8DB9" w14:textId="77777777" w:rsidR="00A7094F" w:rsidRDefault="00A709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427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D9D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BC4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4F"/>
    <w:rsid w:val="000666E0"/>
    <w:rsid w:val="002510B7"/>
    <w:rsid w:val="005C130B"/>
    <w:rsid w:val="00826F5C"/>
    <w:rsid w:val="009139A6"/>
    <w:rsid w:val="009448BB"/>
    <w:rsid w:val="00947624"/>
    <w:rsid w:val="00A3176C"/>
    <w:rsid w:val="00A7094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16E90"/>
  <w15:chartTrackingRefBased/>
  <w15:docId w15:val="{FB2C7428-46F3-4A7E-B8BB-7F372CCF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2023-03-14T21:46:00Z</dcterms:created>
  <dcterms:modified xsi:type="dcterms:W3CDTF">2023-03-14T21:46:00Z</dcterms:modified>
</cp:coreProperties>
</file>