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6F2E0" w14:textId="77777777" w:rsidR="00A02F5B" w:rsidRDefault="00A02F5B" w:rsidP="00A02F5B">
      <w:pPr>
        <w:pStyle w:val="NoSpacing"/>
        <w:jc w:val="both"/>
      </w:pPr>
      <w:r>
        <w:rPr>
          <w:u w:val="single"/>
        </w:rPr>
        <w:t>William WHALLEY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14:paraId="6BE06519" w14:textId="77777777" w:rsidR="00A02F5B" w:rsidRDefault="00A02F5B" w:rsidP="00A02F5B">
      <w:pPr>
        <w:pStyle w:val="NoSpacing"/>
        <w:jc w:val="both"/>
      </w:pPr>
      <w:r>
        <w:t>Chaplain.</w:t>
      </w:r>
    </w:p>
    <w:p w14:paraId="1A935550" w14:textId="77777777" w:rsidR="00A02F5B" w:rsidRDefault="00A02F5B" w:rsidP="00A02F5B">
      <w:pPr>
        <w:pStyle w:val="NoSpacing"/>
        <w:jc w:val="both"/>
      </w:pPr>
    </w:p>
    <w:p w14:paraId="213CA0D3" w14:textId="77777777" w:rsidR="00A02F5B" w:rsidRDefault="00A02F5B" w:rsidP="00A02F5B">
      <w:pPr>
        <w:pStyle w:val="NoSpacing"/>
        <w:jc w:val="both"/>
      </w:pPr>
    </w:p>
    <w:p w14:paraId="2DF2926C" w14:textId="77777777" w:rsidR="00A02F5B" w:rsidRDefault="00A02F5B" w:rsidP="00A02F5B">
      <w:pPr>
        <w:pStyle w:val="NoSpacing"/>
        <w:jc w:val="both"/>
      </w:pPr>
      <w:r>
        <w:t>28 Dec.1482</w:t>
      </w:r>
      <w:r>
        <w:tab/>
        <w:t xml:space="preserve">He was instituted to the vicarage of </w:t>
      </w:r>
      <w:proofErr w:type="spellStart"/>
      <w:r>
        <w:t>Gisburn</w:t>
      </w:r>
      <w:proofErr w:type="spellEnd"/>
      <w:r>
        <w:t xml:space="preserve"> in Craven, West Riding of</w:t>
      </w:r>
    </w:p>
    <w:p w14:paraId="4DE815EC" w14:textId="77777777" w:rsidR="00A02F5B" w:rsidRDefault="00A02F5B" w:rsidP="00A02F5B">
      <w:pPr>
        <w:pStyle w:val="NoSpacing"/>
        <w:jc w:val="both"/>
      </w:pPr>
      <w:r>
        <w:tab/>
      </w:r>
      <w:r>
        <w:tab/>
        <w:t>Yorkshire.</w:t>
      </w:r>
    </w:p>
    <w:p w14:paraId="5B9DCCA9" w14:textId="77777777" w:rsidR="00A02F5B" w:rsidRDefault="00A02F5B" w:rsidP="00A02F5B">
      <w:pPr>
        <w:pStyle w:val="NoSpacing"/>
      </w:pPr>
      <w:r>
        <w:tab/>
      </w:r>
      <w:r>
        <w:tab/>
        <w:t>(“The Register of Thomas Rotherham, Archbishop of York 1480-1500</w:t>
      </w:r>
    </w:p>
    <w:p w14:paraId="4FC145A3" w14:textId="77777777" w:rsidR="00A02F5B" w:rsidRDefault="00A02F5B" w:rsidP="00A02F5B">
      <w:pPr>
        <w:pStyle w:val="NoSpacing"/>
        <w:ind w:left="720" w:firstLine="720"/>
        <w:jc w:val="both"/>
      </w:pPr>
      <w:r>
        <w:t xml:space="preserve">vol.1” ed. Eric </w:t>
      </w:r>
      <w:proofErr w:type="spellStart"/>
      <w:proofErr w:type="gramStart"/>
      <w:r>
        <w:t>E.Barker</w:t>
      </w:r>
      <w:proofErr w:type="spellEnd"/>
      <w:proofErr w:type="gramEnd"/>
      <w:r>
        <w:t>, pub. The Canterbury and York Society, 1974, p.27)</w:t>
      </w:r>
    </w:p>
    <w:p w14:paraId="44995AAD" w14:textId="77777777" w:rsidR="00A02F5B" w:rsidRDefault="00A02F5B" w:rsidP="00A02F5B">
      <w:pPr>
        <w:pStyle w:val="NoSpacing"/>
        <w:jc w:val="both"/>
      </w:pPr>
    </w:p>
    <w:p w14:paraId="4A387E3B" w14:textId="77777777" w:rsidR="00A02F5B" w:rsidRDefault="00A02F5B" w:rsidP="00A02F5B">
      <w:pPr>
        <w:pStyle w:val="NoSpacing"/>
        <w:jc w:val="both"/>
      </w:pPr>
    </w:p>
    <w:p w14:paraId="744F8009" w14:textId="77777777" w:rsidR="00A02F5B" w:rsidRDefault="00A02F5B" w:rsidP="00A02F5B">
      <w:pPr>
        <w:pStyle w:val="NoSpacing"/>
        <w:jc w:val="both"/>
      </w:pPr>
      <w:r>
        <w:t>8 June 2109</w:t>
      </w:r>
    </w:p>
    <w:p w14:paraId="6D5E4883" w14:textId="77777777" w:rsidR="006B2F86" w:rsidRPr="00E71FC3" w:rsidRDefault="00A02F5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EE192" w14:textId="77777777" w:rsidR="00A02F5B" w:rsidRDefault="00A02F5B" w:rsidP="00E71FC3">
      <w:pPr>
        <w:spacing w:after="0" w:line="240" w:lineRule="auto"/>
      </w:pPr>
      <w:r>
        <w:separator/>
      </w:r>
    </w:p>
  </w:endnote>
  <w:endnote w:type="continuationSeparator" w:id="0">
    <w:p w14:paraId="2F95759D" w14:textId="77777777" w:rsidR="00A02F5B" w:rsidRDefault="00A02F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4B0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10C61F" w14:textId="77777777" w:rsidR="00A02F5B" w:rsidRDefault="00A02F5B" w:rsidP="00E71FC3">
      <w:pPr>
        <w:spacing w:after="0" w:line="240" w:lineRule="auto"/>
      </w:pPr>
      <w:r>
        <w:separator/>
      </w:r>
    </w:p>
  </w:footnote>
  <w:footnote w:type="continuationSeparator" w:id="0">
    <w:p w14:paraId="6EFE575B" w14:textId="77777777" w:rsidR="00A02F5B" w:rsidRDefault="00A02F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5B"/>
    <w:rsid w:val="001A7C09"/>
    <w:rsid w:val="00577BD5"/>
    <w:rsid w:val="00656CBA"/>
    <w:rsid w:val="006A1F77"/>
    <w:rsid w:val="00733BE7"/>
    <w:rsid w:val="00A02F5B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E67B09"/>
  <w15:chartTrackingRefBased/>
  <w15:docId w15:val="{2014ABC5-2A8B-4853-A5FE-9D7C5F8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2019-06-20T20:18:00Z</dcterms:created>
  <dcterms:modified xsi:type="dcterms:W3CDTF">2019-06-20T20:19:00Z</dcterms:modified>
</cp:coreProperties>
</file>