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6C103" w14:textId="77777777" w:rsidR="002C45E9" w:rsidRDefault="002C45E9" w:rsidP="002C45E9">
      <w:pPr>
        <w:pStyle w:val="NoSpacing"/>
      </w:pPr>
      <w:r>
        <w:rPr>
          <w:u w:val="single"/>
        </w:rPr>
        <w:t>Matthew WHALLAY</w:t>
      </w:r>
      <w:r>
        <w:t xml:space="preserve">       (fl.1483)</w:t>
      </w:r>
    </w:p>
    <w:p w14:paraId="65677E9B" w14:textId="77777777" w:rsidR="002C45E9" w:rsidRDefault="002C45E9" w:rsidP="002C45E9">
      <w:pPr>
        <w:pStyle w:val="NoSpacing"/>
      </w:pPr>
      <w:r>
        <w:t xml:space="preserve">Prior of the House and Church of </w:t>
      </w:r>
      <w:proofErr w:type="spellStart"/>
      <w:proofErr w:type="gramStart"/>
      <w:r>
        <w:t>St.Thomas</w:t>
      </w:r>
      <w:proofErr w:type="spellEnd"/>
      <w:proofErr w:type="gramEnd"/>
      <w:r>
        <w:t xml:space="preserve"> the Martyr, Upholland, Lancashire.</w:t>
      </w:r>
    </w:p>
    <w:p w14:paraId="4E70FD83" w14:textId="77777777" w:rsidR="002C45E9" w:rsidRDefault="002C45E9" w:rsidP="002C45E9">
      <w:pPr>
        <w:pStyle w:val="NoSpacing"/>
      </w:pPr>
    </w:p>
    <w:p w14:paraId="5FBA786F" w14:textId="57566A3E" w:rsidR="002C45E9" w:rsidRDefault="002C45E9" w:rsidP="002C45E9">
      <w:pPr>
        <w:pStyle w:val="NoSpacing"/>
      </w:pPr>
    </w:p>
    <w:p w14:paraId="32A9F7AA" w14:textId="77777777" w:rsidR="003360B9" w:rsidRDefault="003360B9" w:rsidP="003360B9">
      <w:pPr>
        <w:pStyle w:val="NoSpacing"/>
      </w:pPr>
      <w:r>
        <w:tab/>
        <w:t>1470</w:t>
      </w:r>
      <w:r>
        <w:tab/>
        <w:t>He was elected Prior.</w:t>
      </w:r>
    </w:p>
    <w:p w14:paraId="2936B427" w14:textId="341C053E" w:rsidR="003360B9" w:rsidRDefault="003360B9" w:rsidP="003360B9">
      <w:pPr>
        <w:pStyle w:val="NoSpacing"/>
      </w:pPr>
      <w:r>
        <w:tab/>
      </w:r>
      <w:r>
        <w:tab/>
        <w:t>(V.C.H. Lancashire vol.2 pp.11-2)</w:t>
      </w:r>
    </w:p>
    <w:p w14:paraId="0FAB1F1B" w14:textId="77777777" w:rsidR="002C45E9" w:rsidRDefault="002C45E9" w:rsidP="003360B9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Isham</w:t>
      </w:r>
      <w:proofErr w:type="spellEnd"/>
      <w:r>
        <w:t>(q.v.) brought a plaint of debt against him.</w:t>
      </w:r>
    </w:p>
    <w:p w14:paraId="32D50E0D" w14:textId="3201F464" w:rsidR="002C45E9" w:rsidRDefault="002C45E9" w:rsidP="003360B9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53537B50" w14:textId="77777777" w:rsidR="003360B9" w:rsidRDefault="003360B9" w:rsidP="003360B9">
      <w:pPr>
        <w:pStyle w:val="NoSpacing"/>
        <w:ind w:firstLine="720"/>
      </w:pPr>
      <w:r>
        <w:t>1484</w:t>
      </w:r>
      <w:r>
        <w:tab/>
        <w:t xml:space="preserve">Richard </w:t>
      </w:r>
      <w:proofErr w:type="spellStart"/>
      <w:r>
        <w:t>Isham</w:t>
      </w:r>
      <w:proofErr w:type="spellEnd"/>
      <w:r>
        <w:t>(q.v.) brought a plaint of annual rent against him.</w:t>
      </w:r>
    </w:p>
    <w:p w14:paraId="44AE9BC8" w14:textId="77777777" w:rsidR="003360B9" w:rsidRDefault="003360B9" w:rsidP="003360B9">
      <w:pPr>
        <w:pStyle w:val="NoSpacing"/>
      </w:pPr>
      <w:r>
        <w:tab/>
      </w:r>
      <w:r>
        <w:tab/>
        <w:t>(</w:t>
      </w:r>
      <w:hyperlink r:id="rId7" w:history="1">
        <w:r w:rsidRPr="007E338C">
          <w:rPr>
            <w:rStyle w:val="Hyperlink"/>
          </w:rPr>
          <w:t>http://aalt.law.uh.edu/Indices/CP40Indices/CP40no888Pl.htm</w:t>
        </w:r>
      </w:hyperlink>
      <w:r>
        <w:t>)</w:t>
      </w:r>
    </w:p>
    <w:p w14:paraId="10096424" w14:textId="77777777" w:rsidR="003360B9" w:rsidRPr="000B4522" w:rsidRDefault="003360B9" w:rsidP="003360B9">
      <w:pPr>
        <w:pStyle w:val="NoSpacing"/>
      </w:pPr>
    </w:p>
    <w:p w14:paraId="3288C7E3" w14:textId="77777777" w:rsidR="002C45E9" w:rsidRDefault="002C45E9" w:rsidP="002C45E9">
      <w:pPr>
        <w:pStyle w:val="NoSpacing"/>
      </w:pPr>
    </w:p>
    <w:p w14:paraId="44692E06" w14:textId="77777777" w:rsidR="002C45E9" w:rsidRDefault="002C45E9" w:rsidP="002C45E9">
      <w:pPr>
        <w:pStyle w:val="NoSpacing"/>
      </w:pPr>
    </w:p>
    <w:p w14:paraId="12177EDD" w14:textId="799B1AD3" w:rsidR="00E47068" w:rsidRDefault="002C45E9" w:rsidP="002C45E9">
      <w:pPr>
        <w:pStyle w:val="NoSpacing"/>
      </w:pPr>
      <w:r>
        <w:t>28 October 2014</w:t>
      </w:r>
    </w:p>
    <w:p w14:paraId="4E610251" w14:textId="3B925DAA" w:rsidR="003360B9" w:rsidRPr="00C009D8" w:rsidRDefault="003360B9" w:rsidP="002C45E9">
      <w:pPr>
        <w:pStyle w:val="NoSpacing"/>
      </w:pPr>
      <w:r>
        <w:t xml:space="preserve">  2 December 2018</w:t>
      </w:r>
      <w:bookmarkStart w:id="0" w:name="_GoBack"/>
      <w:bookmarkEnd w:id="0"/>
    </w:p>
    <w:sectPr w:rsidR="003360B9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8BA98" w14:textId="77777777" w:rsidR="002C45E9" w:rsidRDefault="002C45E9" w:rsidP="00920DE3">
      <w:pPr>
        <w:spacing w:after="0" w:line="240" w:lineRule="auto"/>
      </w:pPr>
      <w:r>
        <w:separator/>
      </w:r>
    </w:p>
  </w:endnote>
  <w:endnote w:type="continuationSeparator" w:id="0">
    <w:p w14:paraId="7C021BBD" w14:textId="77777777" w:rsidR="002C45E9" w:rsidRDefault="002C45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33C5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CD0BF" w14:textId="77777777" w:rsidR="00C009D8" w:rsidRPr="00C009D8" w:rsidRDefault="00C009D8">
    <w:pPr>
      <w:pStyle w:val="Footer"/>
    </w:pPr>
    <w:r>
      <w:t>Copyright I.S.Rogers 9 August 2013</w:t>
    </w:r>
  </w:p>
  <w:p w14:paraId="3E4129E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E4A2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AA03B" w14:textId="77777777" w:rsidR="002C45E9" w:rsidRDefault="002C45E9" w:rsidP="00920DE3">
      <w:pPr>
        <w:spacing w:after="0" w:line="240" w:lineRule="auto"/>
      </w:pPr>
      <w:r>
        <w:separator/>
      </w:r>
    </w:p>
  </w:footnote>
  <w:footnote w:type="continuationSeparator" w:id="0">
    <w:p w14:paraId="0C2269A1" w14:textId="77777777" w:rsidR="002C45E9" w:rsidRDefault="002C45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D2D4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5364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9D59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5E9"/>
    <w:rsid w:val="00120749"/>
    <w:rsid w:val="002C45E9"/>
    <w:rsid w:val="003360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8EAD"/>
  <w15:docId w15:val="{D44A3B12-D9CD-4779-B38A-763185CB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2C45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2014-10-31T19:46:00Z</dcterms:created>
  <dcterms:modified xsi:type="dcterms:W3CDTF">2018-12-02T20:26:00Z</dcterms:modified>
</cp:coreProperties>
</file>