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98C20" w14:textId="77777777" w:rsidR="00975FD2" w:rsidRDefault="00975FD2" w:rsidP="00975F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WHALLEY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5B2195B1" w14:textId="77777777" w:rsidR="00975FD2" w:rsidRDefault="00975FD2" w:rsidP="00975F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78A0FC" w14:textId="77777777" w:rsidR="00975FD2" w:rsidRDefault="00975FD2" w:rsidP="00975F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C4BCC9" w14:textId="77777777" w:rsidR="00975FD2" w:rsidRDefault="00975FD2" w:rsidP="00975F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Oct.1483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Louth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Lincolnshire(q.v.),</w:t>
      </w:r>
    </w:p>
    <w:p w14:paraId="0E8B51AD" w14:textId="77777777" w:rsidR="00975FD2" w:rsidRDefault="00975FD2" w:rsidP="00975F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Skypwith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1C9077B" w14:textId="77777777" w:rsidR="00975FD2" w:rsidRDefault="00975FD2" w:rsidP="00975FD2">
      <w:pPr>
        <w:pStyle w:val="NoSpacing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p.4)</w:t>
      </w:r>
    </w:p>
    <w:p w14:paraId="6830C4E9" w14:textId="77777777" w:rsidR="00975FD2" w:rsidRDefault="00975FD2" w:rsidP="00975FD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1FF0692" w14:textId="77777777" w:rsidR="00975FD2" w:rsidRDefault="00975FD2" w:rsidP="00975FD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FABE668" w14:textId="77777777" w:rsidR="00975FD2" w:rsidRPr="001B1923" w:rsidRDefault="00975FD2" w:rsidP="00975FD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 June 2021</w:t>
      </w:r>
    </w:p>
    <w:p w14:paraId="1E87A516" w14:textId="20B2F5AE" w:rsidR="00BA00AB" w:rsidRPr="00975FD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75F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E5795" w14:textId="77777777" w:rsidR="00975FD2" w:rsidRDefault="00975FD2" w:rsidP="009139A6">
      <w:r>
        <w:separator/>
      </w:r>
    </w:p>
  </w:endnote>
  <w:endnote w:type="continuationSeparator" w:id="0">
    <w:p w14:paraId="2525B33B" w14:textId="77777777" w:rsidR="00975FD2" w:rsidRDefault="00975F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64A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B934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36A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50765" w14:textId="77777777" w:rsidR="00975FD2" w:rsidRDefault="00975FD2" w:rsidP="009139A6">
      <w:r>
        <w:separator/>
      </w:r>
    </w:p>
  </w:footnote>
  <w:footnote w:type="continuationSeparator" w:id="0">
    <w:p w14:paraId="384085A3" w14:textId="77777777" w:rsidR="00975FD2" w:rsidRDefault="00975F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DEE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C37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973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FD2"/>
    <w:rsid w:val="000666E0"/>
    <w:rsid w:val="002510B7"/>
    <w:rsid w:val="005C130B"/>
    <w:rsid w:val="00826F5C"/>
    <w:rsid w:val="009139A6"/>
    <w:rsid w:val="009448BB"/>
    <w:rsid w:val="00975FD2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164C0"/>
  <w15:chartTrackingRefBased/>
  <w15:docId w15:val="{99424011-4D6B-48DF-9C00-E9B2A91D0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2021-06-13T19:36:00Z</dcterms:created>
  <dcterms:modified xsi:type="dcterms:W3CDTF">2021-06-13T19:38:00Z</dcterms:modified>
</cp:coreProperties>
</file>