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F867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WHALLEY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3BBD6634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6C06B593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0BCB1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3A88A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3F65B8F5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3C756E8A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E6E51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AC629" w14:textId="77777777" w:rsidR="00885D31" w:rsidRDefault="00885D31" w:rsidP="00885D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12C4FBE5" w14:textId="4310D73B" w:rsidR="00BA00AB" w:rsidRPr="00885D3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85D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E0201" w14:textId="77777777" w:rsidR="00885D31" w:rsidRDefault="00885D31" w:rsidP="009139A6">
      <w:r>
        <w:separator/>
      </w:r>
    </w:p>
  </w:endnote>
  <w:endnote w:type="continuationSeparator" w:id="0">
    <w:p w14:paraId="652C254E" w14:textId="77777777" w:rsidR="00885D31" w:rsidRDefault="00885D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8FA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CB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60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43DA" w14:textId="77777777" w:rsidR="00885D31" w:rsidRDefault="00885D31" w:rsidP="009139A6">
      <w:r>
        <w:separator/>
      </w:r>
    </w:p>
  </w:footnote>
  <w:footnote w:type="continuationSeparator" w:id="0">
    <w:p w14:paraId="6520B584" w14:textId="77777777" w:rsidR="00885D31" w:rsidRDefault="00885D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6F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E6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BD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31"/>
    <w:rsid w:val="000666E0"/>
    <w:rsid w:val="002510B7"/>
    <w:rsid w:val="005C130B"/>
    <w:rsid w:val="00826F5C"/>
    <w:rsid w:val="00885D3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330DD"/>
  <w15:chartTrackingRefBased/>
  <w15:docId w15:val="{D8634BAA-E78E-44DA-883F-A1AB1C19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2021-04-22T13:03:00Z</dcterms:created>
  <dcterms:modified xsi:type="dcterms:W3CDTF">2021-04-22T13:04:00Z</dcterms:modified>
</cp:coreProperties>
</file>