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F751F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rPr>
          <w:u w:val="single"/>
        </w:rPr>
        <w:t>John WALLEY</w:t>
      </w:r>
      <w:r>
        <w:t xml:space="preserve">       (fl.1485)</w:t>
      </w:r>
    </w:p>
    <w:p w14:paraId="0DBD04D3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>Chaplain.</w:t>
      </w:r>
    </w:p>
    <w:p w14:paraId="276ECEF9" w14:textId="77777777" w:rsidR="00A465DA" w:rsidRDefault="00A465DA" w:rsidP="00A465DA">
      <w:pPr>
        <w:pStyle w:val="NoSpacing"/>
        <w:tabs>
          <w:tab w:val="left" w:pos="1440"/>
        </w:tabs>
        <w:jc w:val="both"/>
      </w:pPr>
    </w:p>
    <w:p w14:paraId="6106E266" w14:textId="77777777" w:rsidR="00A465DA" w:rsidRDefault="00A465DA" w:rsidP="00A465DA">
      <w:pPr>
        <w:pStyle w:val="NoSpacing"/>
        <w:tabs>
          <w:tab w:val="left" w:pos="1440"/>
        </w:tabs>
        <w:jc w:val="both"/>
      </w:pPr>
    </w:p>
    <w:p w14:paraId="602848E1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>23 Sep.1485</w:t>
      </w:r>
      <w:r>
        <w:tab/>
        <w:t xml:space="preserve">He was instituted to the chantry at the altar of </w:t>
      </w:r>
      <w:proofErr w:type="spellStart"/>
      <w:r>
        <w:t>St.Mary</w:t>
      </w:r>
      <w:proofErr w:type="spellEnd"/>
      <w:r>
        <w:t xml:space="preserve"> in the parish </w:t>
      </w:r>
    </w:p>
    <w:p w14:paraId="0480DA2D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ab/>
        <w:t xml:space="preserve">church of Willoughby, in the person of George Evers, notary, his </w:t>
      </w:r>
    </w:p>
    <w:p w14:paraId="5E3E9C2E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ab/>
        <w:t>proctor.</w:t>
      </w:r>
    </w:p>
    <w:p w14:paraId="22FA7484" w14:textId="77777777" w:rsidR="00A465DA" w:rsidRDefault="00A465DA" w:rsidP="00A465DA">
      <w:pPr>
        <w:pStyle w:val="NoSpacing"/>
        <w:ind w:left="720" w:firstLine="720"/>
      </w:pPr>
      <w:r>
        <w:t>(“The Register of Thomas Rotherham, Archbishop of York 1480-1500</w:t>
      </w:r>
    </w:p>
    <w:p w14:paraId="7D54C3B1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7E4520A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ab/>
        <w:t>p.48)</w:t>
      </w:r>
    </w:p>
    <w:p w14:paraId="4D2C2379" w14:textId="77777777" w:rsidR="00A465DA" w:rsidRDefault="00A465DA" w:rsidP="00A465DA">
      <w:pPr>
        <w:pStyle w:val="NoSpacing"/>
        <w:tabs>
          <w:tab w:val="left" w:pos="1440"/>
        </w:tabs>
        <w:jc w:val="both"/>
      </w:pPr>
    </w:p>
    <w:p w14:paraId="3159AAA1" w14:textId="77777777" w:rsidR="00A465DA" w:rsidRDefault="00A465DA" w:rsidP="00A465DA">
      <w:pPr>
        <w:pStyle w:val="NoSpacing"/>
        <w:tabs>
          <w:tab w:val="left" w:pos="1440"/>
        </w:tabs>
        <w:jc w:val="both"/>
      </w:pPr>
    </w:p>
    <w:p w14:paraId="57F3BBE0" w14:textId="77777777" w:rsidR="00A465DA" w:rsidRDefault="00A465DA" w:rsidP="00A465DA">
      <w:pPr>
        <w:pStyle w:val="NoSpacing"/>
        <w:tabs>
          <w:tab w:val="left" w:pos="1440"/>
        </w:tabs>
        <w:jc w:val="both"/>
      </w:pPr>
      <w:r>
        <w:t>29 November 2019</w:t>
      </w:r>
    </w:p>
    <w:p w14:paraId="184F8900" w14:textId="77777777" w:rsidR="006B2F86" w:rsidRPr="00E71FC3" w:rsidRDefault="00A465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E46A8" w14:textId="77777777" w:rsidR="00A465DA" w:rsidRDefault="00A465DA" w:rsidP="00E71FC3">
      <w:pPr>
        <w:spacing w:after="0" w:line="240" w:lineRule="auto"/>
      </w:pPr>
      <w:r>
        <w:separator/>
      </w:r>
    </w:p>
  </w:endnote>
  <w:endnote w:type="continuationSeparator" w:id="0">
    <w:p w14:paraId="5D6C765A" w14:textId="77777777" w:rsidR="00A465DA" w:rsidRDefault="00A465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1B7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77D6C" w14:textId="77777777" w:rsidR="00A465DA" w:rsidRDefault="00A465DA" w:rsidP="00E71FC3">
      <w:pPr>
        <w:spacing w:after="0" w:line="240" w:lineRule="auto"/>
      </w:pPr>
      <w:r>
        <w:separator/>
      </w:r>
    </w:p>
  </w:footnote>
  <w:footnote w:type="continuationSeparator" w:id="0">
    <w:p w14:paraId="33118373" w14:textId="77777777" w:rsidR="00A465DA" w:rsidRDefault="00A465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DA"/>
    <w:rsid w:val="001A7C09"/>
    <w:rsid w:val="00577BD5"/>
    <w:rsid w:val="00656CBA"/>
    <w:rsid w:val="006A1F77"/>
    <w:rsid w:val="00733BE7"/>
    <w:rsid w:val="00A465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217B"/>
  <w15:chartTrackingRefBased/>
  <w15:docId w15:val="{DB1A72FB-9ACD-42E2-A8C8-1A5CA564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2019-12-09T20:17:00Z</dcterms:created>
  <dcterms:modified xsi:type="dcterms:W3CDTF">2019-12-09T20:18:00Z</dcterms:modified>
</cp:coreProperties>
</file>