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3760F" w14:textId="4E062FAD" w:rsidR="00602E58" w:rsidRDefault="00602E58" w:rsidP="00602E5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u w:val="single"/>
        </w:rPr>
        <w:t>Thomas WHALL</w:t>
      </w:r>
      <w:r w:rsidR="003E67B2">
        <w:rPr>
          <w:rFonts w:ascii="Times New Roman" w:hAnsi="Times New Roman" w:cs="Times New Roman"/>
          <w:u w:val="single"/>
        </w:rPr>
        <w:t xml:space="preserve"> (</w:t>
      </w:r>
      <w:proofErr w:type="gramStart"/>
      <w:r w:rsidR="003E67B2">
        <w:rPr>
          <w:rFonts w:ascii="Times New Roman" w:hAnsi="Times New Roman" w:cs="Times New Roman"/>
          <w:u w:val="single"/>
        </w:rPr>
        <w:t>WHALLE)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(fl.1484)</w:t>
      </w:r>
    </w:p>
    <w:p w14:paraId="7454F51D" w14:textId="77777777" w:rsidR="00602E58" w:rsidRDefault="00602E58" w:rsidP="00602E5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Erpingham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, Norfolk. Husbandman.</w:t>
      </w:r>
    </w:p>
    <w:p w14:paraId="7A4C474D" w14:textId="77777777" w:rsidR="00602E58" w:rsidRDefault="00602E58" w:rsidP="00602E58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B585938" w14:textId="77777777" w:rsidR="00602E58" w:rsidRDefault="00602E58" w:rsidP="00602E58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763AA1C" w14:textId="77777777" w:rsidR="00602E58" w:rsidRDefault="00602E58" w:rsidP="00602E58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 and 34 others.</w:t>
      </w:r>
    </w:p>
    <w:p w14:paraId="7581DC2B" w14:textId="784A37FF" w:rsidR="00602E58" w:rsidRDefault="00602E58" w:rsidP="00602E58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5D60EEC7" w14:textId="77777777" w:rsidR="003E67B2" w:rsidRDefault="003E67B2" w:rsidP="003E67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Denne(q.v.) brought a plaint of debt against him and 8 others.</w:t>
      </w:r>
    </w:p>
    <w:p w14:paraId="5253368F" w14:textId="6AB53889" w:rsidR="003E67B2" w:rsidRDefault="003E67B2" w:rsidP="003E67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1E86252" w14:textId="77777777" w:rsidR="00602E58" w:rsidRDefault="00602E58" w:rsidP="00602E58">
      <w:pPr>
        <w:rPr>
          <w:rFonts w:ascii="Times New Roman" w:hAnsi="Times New Roman" w:cs="Times New Roman"/>
        </w:rPr>
      </w:pPr>
    </w:p>
    <w:p w14:paraId="1B10B1A4" w14:textId="77777777" w:rsidR="00602E58" w:rsidRDefault="00602E58" w:rsidP="00602E58">
      <w:pPr>
        <w:rPr>
          <w:rFonts w:ascii="Times New Roman" w:hAnsi="Times New Roman" w:cs="Times New Roman"/>
        </w:rPr>
      </w:pPr>
    </w:p>
    <w:p w14:paraId="6A7BAFDA" w14:textId="5E5FCBE6" w:rsidR="00602E58" w:rsidRDefault="00602E58" w:rsidP="00602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14:paraId="1C1E1E68" w14:textId="64178747" w:rsidR="003E67B2" w:rsidRDefault="003E67B2" w:rsidP="00602E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2018</w:t>
      </w:r>
      <w:bookmarkStart w:id="0" w:name="_GoBack"/>
      <w:bookmarkEnd w:id="0"/>
    </w:p>
    <w:p w14:paraId="26161EC8" w14:textId="77777777" w:rsidR="006B2F86" w:rsidRPr="00E71FC3" w:rsidRDefault="003E67B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E16A8" w14:textId="77777777" w:rsidR="00602E58" w:rsidRDefault="00602E58" w:rsidP="00E71FC3">
      <w:r>
        <w:separator/>
      </w:r>
    </w:p>
  </w:endnote>
  <w:endnote w:type="continuationSeparator" w:id="0">
    <w:p w14:paraId="2AC658B5" w14:textId="77777777" w:rsidR="00602E58" w:rsidRDefault="00602E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93B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7974E" w14:textId="77777777" w:rsidR="00602E58" w:rsidRDefault="00602E58" w:rsidP="00E71FC3">
      <w:r>
        <w:separator/>
      </w:r>
    </w:p>
  </w:footnote>
  <w:footnote w:type="continuationSeparator" w:id="0">
    <w:p w14:paraId="3BA1EE07" w14:textId="77777777" w:rsidR="00602E58" w:rsidRDefault="00602E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E58"/>
    <w:rsid w:val="001A7C09"/>
    <w:rsid w:val="003E67B2"/>
    <w:rsid w:val="00577BD5"/>
    <w:rsid w:val="00602E5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1C88D"/>
  <w15:chartTrackingRefBased/>
  <w15:docId w15:val="{2056F24E-2E23-4D20-A0AB-91DAC392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E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02E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2017-03-29T16:16:00Z</dcterms:created>
  <dcterms:modified xsi:type="dcterms:W3CDTF">2018-03-26T20:30:00Z</dcterms:modified>
</cp:coreProperties>
</file>