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4C22B" w14:textId="77777777" w:rsidR="00731FAF" w:rsidRDefault="00731FAF" w:rsidP="00731F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Johanna WHALE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7149D471" w14:textId="77777777" w:rsidR="00731FAF" w:rsidRDefault="00731FAF" w:rsidP="00731F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867F7AD" w14:textId="77777777" w:rsidR="00731FAF" w:rsidRDefault="00731FAF" w:rsidP="00731F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956ECF" w14:textId="77777777" w:rsidR="00731FAF" w:rsidRDefault="00731FAF" w:rsidP="00731F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C8AF34" w14:textId="77777777" w:rsidR="00731FAF" w:rsidRDefault="00731FAF" w:rsidP="00731F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Feb.1410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4FF6139D" w14:textId="77777777" w:rsidR="00731FAF" w:rsidRDefault="00731FAF" w:rsidP="00731FA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p.253)</w:t>
      </w:r>
    </w:p>
    <w:p w14:paraId="2E5B50F1" w14:textId="77777777" w:rsidR="00731FAF" w:rsidRDefault="00731FAF" w:rsidP="00731F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003CFE67" w14:textId="77777777" w:rsidR="00731FAF" w:rsidRDefault="00731FAF" w:rsidP="00731F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F86885" w14:textId="77777777" w:rsidR="00731FAF" w:rsidRDefault="00731FAF" w:rsidP="00731F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CE8B83" w14:textId="77777777" w:rsidR="00731FAF" w:rsidRDefault="00731FAF" w:rsidP="00731F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2022</w:t>
      </w:r>
    </w:p>
    <w:p w14:paraId="0B901C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3C5C9" w14:textId="77777777" w:rsidR="00731FAF" w:rsidRDefault="00731FAF" w:rsidP="009139A6">
      <w:r>
        <w:separator/>
      </w:r>
    </w:p>
  </w:endnote>
  <w:endnote w:type="continuationSeparator" w:id="0">
    <w:p w14:paraId="7988A76C" w14:textId="77777777" w:rsidR="00731FAF" w:rsidRDefault="00731F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86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37D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2A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1B3F1" w14:textId="77777777" w:rsidR="00731FAF" w:rsidRDefault="00731FAF" w:rsidP="009139A6">
      <w:r>
        <w:separator/>
      </w:r>
    </w:p>
  </w:footnote>
  <w:footnote w:type="continuationSeparator" w:id="0">
    <w:p w14:paraId="4C5BB294" w14:textId="77777777" w:rsidR="00731FAF" w:rsidRDefault="00731F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A6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61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EB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AF"/>
    <w:rsid w:val="000666E0"/>
    <w:rsid w:val="002510B7"/>
    <w:rsid w:val="005C130B"/>
    <w:rsid w:val="00731FA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C5B7B"/>
  <w15:chartTrackingRefBased/>
  <w15:docId w15:val="{91B8A6AF-B573-4E85-B44F-DE28F9E3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FA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2023-01-12T21:13:00Z</dcterms:created>
  <dcterms:modified xsi:type="dcterms:W3CDTF">2023-01-12T21:13:00Z</dcterms:modified>
</cp:coreProperties>
</file>