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  <w:u w:val="single"/>
        </w:rPr>
        <w:t>John WERYNG</w:t>
      </w:r>
      <w:r w:rsidRPr="00237D8E">
        <w:rPr>
          <w:rFonts w:ascii="Times New Roman" w:hAnsi="Times New Roman" w:cs="Times New Roman"/>
          <w:sz w:val="24"/>
          <w:szCs w:val="24"/>
        </w:rPr>
        <w:t xml:space="preserve">     (b.ca.1375)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23 Apr.1417</w:t>
      </w:r>
      <w:r w:rsidRPr="00237D8E">
        <w:rPr>
          <w:rFonts w:ascii="Times New Roman" w:hAnsi="Times New Roman" w:cs="Times New Roman"/>
          <w:sz w:val="24"/>
          <w:szCs w:val="24"/>
        </w:rPr>
        <w:tab/>
        <w:t>He rendered an account before Henry Drewe(q.v.) and John Shilston(q.v.),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 xml:space="preserve">auditors of John Hill of Spaxton, at Exeter. He was found to be in 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arrears by £20, for which they committed him to Exeter gaol. This was on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 xml:space="preserve">the same day that Elizabeth Bykebury(q.v.) was born and baptised in 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Bigbury.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37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 w:rsidRPr="00237D8E"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13 Jun.1433</w:t>
      </w:r>
      <w:r w:rsidRPr="00237D8E">
        <w:rPr>
          <w:rFonts w:ascii="Times New Roman" w:hAnsi="Times New Roman" w:cs="Times New Roman"/>
          <w:sz w:val="24"/>
          <w:szCs w:val="24"/>
        </w:rPr>
        <w:tab/>
        <w:t>He was a juror on the inquisition held in Modbury to prove Elizabeth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Bykebury’s age. He remembered the event for the above reason.  (ibid.)</w:t>
      </w: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369" w:rsidRPr="00237D8E" w:rsidRDefault="00807369" w:rsidP="008073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369" w:rsidRDefault="00807369" w:rsidP="00564E3C">
      <w:pPr>
        <w:spacing w:after="0" w:line="240" w:lineRule="auto"/>
      </w:pPr>
      <w:r>
        <w:separator/>
      </w:r>
    </w:p>
  </w:endnote>
  <w:endnote w:type="continuationSeparator" w:id="0">
    <w:p w:rsidR="00807369" w:rsidRDefault="0080736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07369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369" w:rsidRDefault="00807369" w:rsidP="00564E3C">
      <w:pPr>
        <w:spacing w:after="0" w:line="240" w:lineRule="auto"/>
      </w:pPr>
      <w:r>
        <w:separator/>
      </w:r>
    </w:p>
  </w:footnote>
  <w:footnote w:type="continuationSeparator" w:id="0">
    <w:p w:rsidR="00807369" w:rsidRDefault="0080736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369"/>
    <w:rsid w:val="00372DC6"/>
    <w:rsid w:val="00564E3C"/>
    <w:rsid w:val="0064591D"/>
    <w:rsid w:val="0080736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5925E-9E5F-40E9-B0F2-A7043A6F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073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2016-01-19T22:09:00Z</dcterms:created>
  <dcterms:modified xsi:type="dcterms:W3CDTF">2016-01-19T22:09:00Z</dcterms:modified>
</cp:coreProperties>
</file>