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31259" w:rsidRDefault="00F31259" w:rsidP="00F31259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rPr>
          <w:u w:val="single"/>
        </w:rPr>
        <w:t>John WERYN</w:t>
      </w:r>
      <w:r>
        <w:t xml:space="preserve">   </w:t>
      </w:r>
      <w:proofErr w:type="gramStart"/>
      <w:r>
        <w:t xml:space="preserve">   (</w:t>
      </w:r>
      <w:proofErr w:type="gramEnd"/>
      <w:r>
        <w:t>fl.1423)</w:t>
      </w:r>
    </w:p>
    <w:p w:rsidR="00F31259" w:rsidRDefault="00F31259" w:rsidP="00F31259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 xml:space="preserve">of </w:t>
      </w:r>
      <w:proofErr w:type="spellStart"/>
      <w:r>
        <w:t>Harrietsham</w:t>
      </w:r>
      <w:proofErr w:type="spellEnd"/>
      <w:r>
        <w:t>, Kent.</w:t>
      </w:r>
    </w:p>
    <w:p w:rsidR="00F31259" w:rsidRDefault="00F31259" w:rsidP="00F31259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F31259" w:rsidRDefault="00F31259" w:rsidP="00F31259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F31259" w:rsidRDefault="00F31259" w:rsidP="00F31259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ab/>
        <w:t>1423</w:t>
      </w:r>
      <w:r>
        <w:tab/>
        <w:t>He made his Will.   (Plomer p.493)</w:t>
      </w:r>
    </w:p>
    <w:p w:rsidR="00F31259" w:rsidRDefault="00F31259" w:rsidP="00F31259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F31259" w:rsidRDefault="00F31259" w:rsidP="00F31259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F31259" w:rsidRDefault="00F31259" w:rsidP="00F31259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>7 December 2017</w:t>
      </w:r>
    </w:p>
    <w:p w:rsidR="006B2F86" w:rsidRPr="00E71FC3" w:rsidRDefault="00F31259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31259" w:rsidRDefault="00F31259" w:rsidP="00E71FC3">
      <w:pPr>
        <w:spacing w:after="0" w:line="240" w:lineRule="auto"/>
      </w:pPr>
      <w:r>
        <w:separator/>
      </w:r>
    </w:p>
  </w:endnote>
  <w:endnote w:type="continuationSeparator" w:id="0">
    <w:p w:rsidR="00F31259" w:rsidRDefault="00F3125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31259" w:rsidRDefault="00F31259" w:rsidP="00E71FC3">
      <w:pPr>
        <w:spacing w:after="0" w:line="240" w:lineRule="auto"/>
      </w:pPr>
      <w:r>
        <w:separator/>
      </w:r>
    </w:p>
  </w:footnote>
  <w:footnote w:type="continuationSeparator" w:id="0">
    <w:p w:rsidR="00F31259" w:rsidRDefault="00F3125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1259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31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91AB548-45C5-4A59-8DF1-A4E5799E0D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16</Words>
  <Characters>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2017-12-09T20:26:00Z</dcterms:created>
  <dcterms:modified xsi:type="dcterms:W3CDTF">2017-12-09T20:27:00Z</dcterms:modified>
</cp:coreProperties>
</file>